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A5A3" w14:textId="77777777" w:rsidR="00A44489" w:rsidRPr="005D4998" w:rsidRDefault="00526FCB" w:rsidP="008F1FAF">
      <w:pPr>
        <w:spacing w:before="6000"/>
        <w:ind w:firstLine="0"/>
        <w:jc w:val="center"/>
        <w:rPr>
          <w:b/>
          <w:sz w:val="60"/>
          <w:szCs w:val="60"/>
        </w:rPr>
      </w:pPr>
      <w:r w:rsidRPr="00253F2D">
        <w:rPr>
          <w:b/>
          <w:sz w:val="60"/>
          <w:szCs w:val="60"/>
        </w:rPr>
        <w:t>Инструкция</w:t>
      </w:r>
      <w:r w:rsidR="00C04CB6">
        <w:rPr>
          <w:b/>
          <w:sz w:val="60"/>
          <w:szCs w:val="60"/>
        </w:rPr>
        <w:br/>
      </w:r>
      <w:r w:rsidRPr="00253F2D">
        <w:rPr>
          <w:b/>
          <w:sz w:val="60"/>
          <w:szCs w:val="60"/>
        </w:rPr>
        <w:t>по скачиванию и установке</w:t>
      </w:r>
      <w:r w:rsidR="009D6D3E" w:rsidRPr="00253F2D">
        <w:rPr>
          <w:bCs/>
          <w:sz w:val="60"/>
          <w:szCs w:val="60"/>
        </w:rPr>
        <w:t xml:space="preserve"> </w:t>
      </w:r>
      <w:r w:rsidR="005D4998">
        <w:rPr>
          <w:b/>
          <w:sz w:val="60"/>
          <w:szCs w:val="60"/>
        </w:rPr>
        <w:t>программного комплекса «МАГИСТРАЛЬ»</w:t>
      </w:r>
    </w:p>
    <w:p w14:paraId="508D1FB4" w14:textId="77777777" w:rsidR="00C04CB6" w:rsidRPr="00C04CB6" w:rsidRDefault="00C04CB6" w:rsidP="00C04CB6"/>
    <w:p w14:paraId="51060CCA" w14:textId="77777777" w:rsidR="00C82735" w:rsidRPr="00253F2D" w:rsidRDefault="00C82735" w:rsidP="004A22DA">
      <w:pPr>
        <w:ind w:firstLine="0"/>
        <w:jc w:val="center"/>
        <w:rPr>
          <w:b/>
          <w:sz w:val="60"/>
          <w:szCs w:val="60"/>
        </w:rPr>
        <w:sectPr w:rsidR="00C82735" w:rsidRPr="00253F2D" w:rsidSect="008F1FAF">
          <w:headerReference w:type="even" r:id="rId11"/>
          <w:headerReference w:type="default" r:id="rId12"/>
          <w:footerReference w:type="first" r:id="rId13"/>
          <w:pgSz w:w="11906" w:h="16838" w:code="9"/>
          <w:pgMar w:top="0" w:right="1133" w:bottom="0" w:left="1276" w:header="709" w:footer="709" w:gutter="0"/>
          <w:cols w:space="708"/>
          <w:titlePg/>
          <w:docGrid w:linePitch="360"/>
        </w:sectPr>
      </w:pPr>
    </w:p>
    <w:sdt>
      <w:sdtPr>
        <w:rPr>
          <w:b w:val="0"/>
          <w:bCs w:val="0"/>
          <w:sz w:val="24"/>
          <w:szCs w:val="24"/>
          <w:lang w:val="ru-RU"/>
        </w:rPr>
        <w:id w:val="-690912857"/>
        <w:docPartObj>
          <w:docPartGallery w:val="Table of Contents"/>
          <w:docPartUnique/>
        </w:docPartObj>
      </w:sdtPr>
      <w:sdtContent>
        <w:p w14:paraId="70257766" w14:textId="77777777" w:rsidR="00C04CB6" w:rsidRPr="00C04CB6" w:rsidRDefault="00C04CB6">
          <w:pPr>
            <w:pStyle w:val="aff7"/>
            <w:rPr>
              <w:lang w:val="ru-RU"/>
            </w:rPr>
          </w:pPr>
          <w:r>
            <w:rPr>
              <w:lang w:val="ru-RU"/>
            </w:rPr>
            <w:t>Содержание</w:t>
          </w:r>
        </w:p>
        <w:p w14:paraId="686271F9" w14:textId="77777777" w:rsidR="00E36063" w:rsidRDefault="00C04CB6">
          <w:pPr>
            <w:pStyle w:val="17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919221" w:history="1">
            <w:r w:rsidR="00E36063" w:rsidRPr="007B3E4C">
              <w:rPr>
                <w:rStyle w:val="af1"/>
              </w:rPr>
              <w:t>1.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Общие сведения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_Toc135919221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1</w:t>
            </w:r>
            <w:r w:rsidR="00E36063">
              <w:rPr>
                <w:webHidden/>
              </w:rPr>
              <w:fldChar w:fldCharType="end"/>
            </w:r>
          </w:hyperlink>
        </w:p>
        <w:p w14:paraId="23BB4948" w14:textId="77777777" w:rsidR="00E36063" w:rsidRDefault="00000000">
          <w:pPr>
            <w:pStyle w:val="17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2" w:history="1">
            <w:r w:rsidR="00E36063" w:rsidRPr="007B3E4C">
              <w:rPr>
                <w:rStyle w:val="af1"/>
              </w:rPr>
              <w:t>2.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Установка системы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_Toc135919222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2</w:t>
            </w:r>
            <w:r w:rsidR="00E36063">
              <w:rPr>
                <w:webHidden/>
              </w:rPr>
              <w:fldChar w:fldCharType="end"/>
            </w:r>
          </w:hyperlink>
        </w:p>
        <w:p w14:paraId="62F7113E" w14:textId="77777777" w:rsidR="00E36063" w:rsidRDefault="00000000">
          <w:pPr>
            <w:pStyle w:val="24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3" w:history="1">
            <w:r w:rsidR="00E36063" w:rsidRPr="007B3E4C">
              <w:rPr>
                <w:rStyle w:val="af1"/>
              </w:rPr>
              <w:t>2.1.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Скачивание дистрибутива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_Toc135919223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2</w:t>
            </w:r>
            <w:r w:rsidR="00E36063">
              <w:rPr>
                <w:webHidden/>
              </w:rPr>
              <w:fldChar w:fldCharType="end"/>
            </w:r>
          </w:hyperlink>
        </w:p>
        <w:p w14:paraId="3B5D594E" w14:textId="77777777" w:rsidR="00E36063" w:rsidRDefault="00000000">
          <w:pPr>
            <w:pStyle w:val="24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4" w:history="1">
            <w:r w:rsidR="00E36063" w:rsidRPr="007B3E4C">
              <w:rPr>
                <w:rStyle w:val="af1"/>
              </w:rPr>
              <w:t>2.2.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Предварительная подготовка к установке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_Toc135919224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2</w:t>
            </w:r>
            <w:r w:rsidR="00E36063">
              <w:rPr>
                <w:webHidden/>
              </w:rPr>
              <w:fldChar w:fldCharType="end"/>
            </w:r>
          </w:hyperlink>
        </w:p>
        <w:p w14:paraId="0737E0C1" w14:textId="77777777" w:rsidR="00E36063" w:rsidRDefault="00000000">
          <w:pPr>
            <w:pStyle w:val="24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5" w:history="1">
            <w:r w:rsidR="00E36063" w:rsidRPr="007B3E4C">
              <w:rPr>
                <w:rStyle w:val="af1"/>
              </w:rPr>
              <w:t>2.3.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Содержимое папки дистрибутива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_Toc135919225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3</w:t>
            </w:r>
            <w:r w:rsidR="00E36063">
              <w:rPr>
                <w:webHidden/>
              </w:rPr>
              <w:fldChar w:fldCharType="end"/>
            </w:r>
          </w:hyperlink>
        </w:p>
        <w:p w14:paraId="05B5F04F" w14:textId="77777777" w:rsidR="00E36063" w:rsidRDefault="00000000">
          <w:pPr>
            <w:pStyle w:val="24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6" w:history="1">
            <w:r w:rsidR="00E36063" w:rsidRPr="007B3E4C">
              <w:rPr>
                <w:rStyle w:val="af1"/>
              </w:rPr>
              <w:t>2.4.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Создание баз данных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_Toc135919226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4</w:t>
            </w:r>
            <w:r w:rsidR="00E36063">
              <w:rPr>
                <w:webHidden/>
              </w:rPr>
              <w:fldChar w:fldCharType="end"/>
            </w:r>
          </w:hyperlink>
        </w:p>
        <w:p w14:paraId="2FD0AFE9" w14:textId="77777777" w:rsidR="00E36063" w:rsidRDefault="00000000">
          <w:pPr>
            <w:pStyle w:val="24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7" w:history="1">
            <w:r w:rsidR="00E36063" w:rsidRPr="007B3E4C">
              <w:rPr>
                <w:rStyle w:val="af1"/>
              </w:rPr>
              <w:t>2.5.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Создание пользователя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_Toc135919227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4</w:t>
            </w:r>
            <w:r w:rsidR="00E36063">
              <w:rPr>
                <w:webHidden/>
              </w:rPr>
              <w:fldChar w:fldCharType="end"/>
            </w:r>
          </w:hyperlink>
        </w:p>
        <w:p w14:paraId="73F953BC" w14:textId="77777777" w:rsidR="00E36063" w:rsidRDefault="00000000">
          <w:pPr>
            <w:pStyle w:val="24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8" w:history="1">
            <w:r w:rsidR="00E36063" w:rsidRPr="007B3E4C">
              <w:rPr>
                <w:rStyle w:val="af1"/>
              </w:rPr>
              <w:t>2.6.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Установка платформы МАГИСТРАЛЬ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_Toc135919228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4</w:t>
            </w:r>
            <w:r w:rsidR="00E36063">
              <w:rPr>
                <w:webHidden/>
              </w:rPr>
              <w:fldChar w:fldCharType="end"/>
            </w:r>
          </w:hyperlink>
        </w:p>
        <w:p w14:paraId="3F0E482F" w14:textId="77777777" w:rsidR="00E36063" w:rsidRDefault="00000000">
          <w:pPr>
            <w:pStyle w:val="24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35919229" w:history="1">
            <w:r w:rsidR="00E36063" w:rsidRPr="007B3E4C">
              <w:rPr>
                <w:rStyle w:val="af1"/>
              </w:rPr>
              <w:t>2.7.</w:t>
            </w:r>
            <w:r w:rsidR="00E3606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36063" w:rsidRPr="007B3E4C">
              <w:rPr>
                <w:rStyle w:val="af1"/>
              </w:rPr>
              <w:t>Настройка веб-сервера nginx</w:t>
            </w:r>
            <w:r w:rsidR="00E36063">
              <w:rPr>
                <w:webHidden/>
              </w:rPr>
              <w:tab/>
            </w:r>
            <w:r w:rsidR="00E36063">
              <w:rPr>
                <w:webHidden/>
              </w:rPr>
              <w:fldChar w:fldCharType="begin"/>
            </w:r>
            <w:r w:rsidR="00E36063">
              <w:rPr>
                <w:webHidden/>
              </w:rPr>
              <w:instrText xml:space="preserve"> PAGEREF _Toc135919229 \h </w:instrText>
            </w:r>
            <w:r w:rsidR="00E36063">
              <w:rPr>
                <w:webHidden/>
              </w:rPr>
            </w:r>
            <w:r w:rsidR="00E36063">
              <w:rPr>
                <w:webHidden/>
              </w:rPr>
              <w:fldChar w:fldCharType="separate"/>
            </w:r>
            <w:r w:rsidR="001D6C3E">
              <w:rPr>
                <w:webHidden/>
              </w:rPr>
              <w:t>6</w:t>
            </w:r>
            <w:r w:rsidR="00E36063">
              <w:rPr>
                <w:webHidden/>
              </w:rPr>
              <w:fldChar w:fldCharType="end"/>
            </w:r>
          </w:hyperlink>
        </w:p>
        <w:p w14:paraId="21F41AB4" w14:textId="77777777" w:rsidR="00C04CB6" w:rsidRDefault="00C04CB6">
          <w:r>
            <w:rPr>
              <w:b/>
              <w:bCs/>
            </w:rPr>
            <w:fldChar w:fldCharType="end"/>
          </w:r>
        </w:p>
      </w:sdtContent>
    </w:sdt>
    <w:p w14:paraId="2CB126E3" w14:textId="77777777" w:rsidR="00C04CB6" w:rsidRDefault="00C04CB6" w:rsidP="00B21A87">
      <w:pPr>
        <w:ind w:firstLine="0"/>
      </w:pPr>
    </w:p>
    <w:p w14:paraId="232D8E7C" w14:textId="77777777" w:rsidR="00C04CB6" w:rsidRPr="00F81D2D" w:rsidRDefault="00C04CB6" w:rsidP="00B21A87">
      <w:pPr>
        <w:ind w:firstLine="0"/>
        <w:rPr>
          <w:lang w:val="en-US"/>
        </w:rPr>
        <w:sectPr w:rsidR="00C04CB6" w:rsidRPr="00F81D2D" w:rsidSect="00432BA8">
          <w:headerReference w:type="even" r:id="rId14"/>
          <w:headerReference w:type="default" r:id="rId15"/>
          <w:pgSz w:w="11906" w:h="16838"/>
          <w:pgMar w:top="1244" w:right="850" w:bottom="1134" w:left="1080" w:header="708" w:footer="708" w:gutter="0"/>
          <w:cols w:space="708"/>
          <w:titlePg/>
          <w:docGrid w:linePitch="360"/>
        </w:sectPr>
      </w:pPr>
    </w:p>
    <w:p w14:paraId="25BFF17B" w14:textId="77777777" w:rsidR="0013698D" w:rsidRPr="00846B2A" w:rsidRDefault="002008A0" w:rsidP="00706F2D">
      <w:pPr>
        <w:pStyle w:val="18"/>
        <w:numPr>
          <w:ilvl w:val="0"/>
          <w:numId w:val="26"/>
        </w:numPr>
        <w:outlineLvl w:val="0"/>
      </w:pPr>
      <w:bookmarkStart w:id="0" w:name="_Toc61710764"/>
      <w:bookmarkStart w:id="1" w:name="_Toc61710877"/>
      <w:bookmarkStart w:id="2" w:name="_Toc135919221"/>
      <w:r>
        <w:lastRenderedPageBreak/>
        <w:t>Общие сведения</w:t>
      </w:r>
      <w:bookmarkEnd w:id="0"/>
      <w:bookmarkEnd w:id="1"/>
      <w:bookmarkEnd w:id="2"/>
    </w:p>
    <w:p w14:paraId="4F9FCBA2" w14:textId="77777777" w:rsidR="005036A4" w:rsidRPr="00981CC6" w:rsidRDefault="003D651E" w:rsidP="003D651E">
      <w:pPr>
        <w:spacing w:line="288" w:lineRule="auto"/>
        <w:ind w:firstLine="720"/>
        <w:rPr>
          <w:sz w:val="28"/>
        </w:rPr>
      </w:pPr>
      <w:r w:rsidRPr="00981CC6">
        <w:rPr>
          <w:sz w:val="28"/>
        </w:rPr>
        <w:t xml:space="preserve">Данный документ предназначен для </w:t>
      </w:r>
      <w:r w:rsidR="00DC37EA" w:rsidRPr="00981CC6">
        <w:rPr>
          <w:sz w:val="28"/>
        </w:rPr>
        <w:t>информационной поддержки процедур рассмотрения вопроса о внесении программного обеспечения в Реестр Российского ПО.</w:t>
      </w:r>
    </w:p>
    <w:p w14:paraId="4053D86C" w14:textId="77777777" w:rsidR="003D651E" w:rsidRPr="00981CC6" w:rsidRDefault="003D651E" w:rsidP="003D651E">
      <w:pPr>
        <w:spacing w:line="288" w:lineRule="auto"/>
        <w:ind w:firstLine="720"/>
        <w:rPr>
          <w:sz w:val="28"/>
        </w:rPr>
      </w:pPr>
      <w:r w:rsidRPr="00981CC6">
        <w:rPr>
          <w:sz w:val="28"/>
        </w:rPr>
        <w:t xml:space="preserve">Документ содержит описание </w:t>
      </w:r>
      <w:r w:rsidR="00DC37EA" w:rsidRPr="00981CC6">
        <w:rPr>
          <w:sz w:val="28"/>
        </w:rPr>
        <w:t xml:space="preserve">порядка скачивания дистрибутива и установки Программного продукта </w:t>
      </w:r>
      <w:r w:rsidR="004305B0" w:rsidRPr="00981CC6">
        <w:rPr>
          <w:sz w:val="28"/>
        </w:rPr>
        <w:t>МАГИСТРАЛЬ</w:t>
      </w:r>
      <w:r w:rsidR="00DC37EA" w:rsidRPr="00981CC6">
        <w:rPr>
          <w:sz w:val="28"/>
        </w:rPr>
        <w:t>.</w:t>
      </w:r>
    </w:p>
    <w:p w14:paraId="6BA28784" w14:textId="77777777" w:rsidR="004305B0" w:rsidRPr="00981CC6" w:rsidRDefault="00643BAD" w:rsidP="004305B0">
      <w:pPr>
        <w:rPr>
          <w:sz w:val="28"/>
        </w:rPr>
      </w:pPr>
      <w:r w:rsidRPr="00981CC6">
        <w:rPr>
          <w:sz w:val="28"/>
        </w:rPr>
        <w:t>Пользовательская и эксплуатационная документация размещен</w:t>
      </w:r>
      <w:r w:rsidR="00981CC6">
        <w:rPr>
          <w:sz w:val="28"/>
        </w:rPr>
        <w:t>а</w:t>
      </w:r>
      <w:r w:rsidRPr="00981CC6">
        <w:rPr>
          <w:sz w:val="28"/>
        </w:rPr>
        <w:t xml:space="preserve"> на сайте: </w:t>
      </w:r>
      <w:bookmarkStart w:id="3" w:name="_Toc434577431"/>
      <w:bookmarkStart w:id="4" w:name="_Toc61710765"/>
      <w:bookmarkStart w:id="5" w:name="_Toc61710878"/>
      <w:r w:rsidR="00265A72" w:rsidRPr="00981CC6">
        <w:rPr>
          <w:sz w:val="28"/>
        </w:rPr>
        <w:fldChar w:fldCharType="begin"/>
      </w:r>
      <w:r w:rsidR="00265A72" w:rsidRPr="00981CC6">
        <w:rPr>
          <w:sz w:val="28"/>
        </w:rPr>
        <w:instrText xml:space="preserve"> HYPERLINK "http://rcmag.pro" </w:instrText>
      </w:r>
      <w:r w:rsidR="00265A72" w:rsidRPr="00981CC6">
        <w:rPr>
          <w:sz w:val="28"/>
        </w:rPr>
      </w:r>
      <w:r w:rsidR="00265A72" w:rsidRPr="00981CC6">
        <w:rPr>
          <w:sz w:val="28"/>
        </w:rPr>
        <w:fldChar w:fldCharType="separate"/>
      </w:r>
      <w:r w:rsidR="00265A72" w:rsidRPr="00981CC6">
        <w:rPr>
          <w:rStyle w:val="af1"/>
          <w:sz w:val="28"/>
        </w:rPr>
        <w:t>http://rcmag.pro</w:t>
      </w:r>
      <w:r w:rsidR="00265A72" w:rsidRPr="00981CC6">
        <w:rPr>
          <w:sz w:val="28"/>
        </w:rPr>
        <w:fldChar w:fldCharType="end"/>
      </w:r>
    </w:p>
    <w:p w14:paraId="5535BC74" w14:textId="77777777" w:rsidR="00265A72" w:rsidRPr="00981CC6" w:rsidRDefault="00265A72" w:rsidP="004305B0">
      <w:pPr>
        <w:rPr>
          <w:sz w:val="28"/>
        </w:rPr>
      </w:pPr>
    </w:p>
    <w:p w14:paraId="098B7E64" w14:textId="77777777" w:rsidR="002008A0" w:rsidRPr="00981CC6" w:rsidRDefault="002008A0" w:rsidP="004305B0">
      <w:pPr>
        <w:rPr>
          <w:sz w:val="28"/>
        </w:rPr>
      </w:pPr>
      <w:r w:rsidRPr="00981CC6">
        <w:rPr>
          <w:sz w:val="28"/>
        </w:rPr>
        <w:t>Термины, определения и принятые сокращения</w:t>
      </w:r>
      <w:bookmarkEnd w:id="3"/>
      <w:bookmarkEnd w:id="4"/>
      <w:bookmarkEnd w:id="5"/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830"/>
        <w:gridCol w:w="7136"/>
      </w:tblGrid>
      <w:tr w:rsidR="00716D4D" w:rsidRPr="00253F2D" w14:paraId="39DBE18D" w14:textId="77777777" w:rsidTr="00716D4D">
        <w:tc>
          <w:tcPr>
            <w:tcW w:w="2830" w:type="dxa"/>
          </w:tcPr>
          <w:p w14:paraId="477C8A69" w14:textId="77777777" w:rsidR="00716D4D" w:rsidRPr="00253F2D" w:rsidRDefault="00716D4D" w:rsidP="00785E6F">
            <w:pPr>
              <w:spacing w:before="120" w:after="120" w:line="240" w:lineRule="auto"/>
              <w:ind w:firstLine="0"/>
              <w:rPr>
                <w:lang w:eastAsia="x-none"/>
              </w:rPr>
            </w:pPr>
            <w:r w:rsidRPr="00253F2D">
              <w:rPr>
                <w:lang w:eastAsia="x-none"/>
              </w:rPr>
              <w:t>БД</w:t>
            </w:r>
          </w:p>
        </w:tc>
        <w:tc>
          <w:tcPr>
            <w:tcW w:w="7136" w:type="dxa"/>
          </w:tcPr>
          <w:p w14:paraId="0FD6ADF2" w14:textId="77777777" w:rsidR="00716D4D" w:rsidRPr="00253F2D" w:rsidRDefault="00716D4D" w:rsidP="00785E6F">
            <w:pPr>
              <w:spacing w:before="120" w:after="120" w:line="240" w:lineRule="auto"/>
              <w:ind w:firstLine="0"/>
            </w:pPr>
            <w:r w:rsidRPr="00253F2D">
              <w:t>База данных</w:t>
            </w:r>
          </w:p>
        </w:tc>
      </w:tr>
      <w:tr w:rsidR="00716D4D" w:rsidRPr="00253F2D" w14:paraId="17F62BFD" w14:textId="77777777" w:rsidTr="00716D4D">
        <w:tc>
          <w:tcPr>
            <w:tcW w:w="2830" w:type="dxa"/>
          </w:tcPr>
          <w:p w14:paraId="4368A062" w14:textId="77777777" w:rsidR="00716D4D" w:rsidRPr="00253F2D" w:rsidRDefault="00716D4D" w:rsidP="00785E6F">
            <w:pPr>
              <w:spacing w:before="120" w:after="120" w:line="240" w:lineRule="auto"/>
              <w:ind w:firstLine="0"/>
              <w:rPr>
                <w:lang w:eastAsia="x-none"/>
              </w:rPr>
            </w:pPr>
            <w:r w:rsidRPr="00253F2D">
              <w:rPr>
                <w:lang w:eastAsia="x-none"/>
              </w:rPr>
              <w:t>ИС</w:t>
            </w:r>
          </w:p>
        </w:tc>
        <w:tc>
          <w:tcPr>
            <w:tcW w:w="7136" w:type="dxa"/>
          </w:tcPr>
          <w:p w14:paraId="1FDDB85B" w14:textId="77777777" w:rsidR="00716D4D" w:rsidRPr="00253F2D" w:rsidRDefault="00716D4D" w:rsidP="00785E6F">
            <w:pPr>
              <w:spacing w:before="120" w:after="120" w:line="240" w:lineRule="auto"/>
              <w:ind w:firstLine="0"/>
            </w:pPr>
            <w:r w:rsidRPr="00253F2D">
              <w:t>Информационная система</w:t>
            </w:r>
          </w:p>
        </w:tc>
      </w:tr>
      <w:tr w:rsidR="002008A0" w:rsidRPr="00253F2D" w14:paraId="791F8561" w14:textId="77777777" w:rsidTr="00770855">
        <w:tc>
          <w:tcPr>
            <w:tcW w:w="2830" w:type="dxa"/>
          </w:tcPr>
          <w:p w14:paraId="5A0253D6" w14:textId="77777777" w:rsidR="002008A0" w:rsidRPr="00253F2D" w:rsidRDefault="002008A0" w:rsidP="00785E6F">
            <w:pPr>
              <w:spacing w:before="120" w:after="120" w:line="240" w:lineRule="auto"/>
              <w:ind w:firstLine="0"/>
              <w:rPr>
                <w:lang w:eastAsia="x-none"/>
              </w:rPr>
            </w:pPr>
            <w:r w:rsidRPr="00253F2D">
              <w:rPr>
                <w:lang w:eastAsia="x-none"/>
              </w:rPr>
              <w:t>СУБД</w:t>
            </w:r>
          </w:p>
        </w:tc>
        <w:tc>
          <w:tcPr>
            <w:tcW w:w="7136" w:type="dxa"/>
          </w:tcPr>
          <w:p w14:paraId="26572B29" w14:textId="77777777" w:rsidR="002008A0" w:rsidRPr="00253F2D" w:rsidRDefault="002008A0" w:rsidP="00785E6F">
            <w:pPr>
              <w:spacing w:before="120" w:after="120" w:line="240" w:lineRule="auto"/>
              <w:ind w:firstLine="0"/>
            </w:pPr>
            <w:r w:rsidRPr="00253F2D">
              <w:t>Система управления базами данных</w:t>
            </w:r>
          </w:p>
        </w:tc>
      </w:tr>
      <w:tr w:rsidR="000F46D7" w:rsidRPr="00253F2D" w14:paraId="091B3E3F" w14:textId="77777777" w:rsidTr="00770855">
        <w:tc>
          <w:tcPr>
            <w:tcW w:w="2830" w:type="dxa"/>
          </w:tcPr>
          <w:p w14:paraId="494CD100" w14:textId="77777777" w:rsidR="000F46D7" w:rsidRPr="00253F2D" w:rsidRDefault="000F46D7" w:rsidP="00785E6F">
            <w:pPr>
              <w:spacing w:before="120" w:after="120" w:line="240" w:lineRule="auto"/>
              <w:ind w:firstLine="0"/>
              <w:rPr>
                <w:lang w:eastAsia="x-none"/>
              </w:rPr>
            </w:pPr>
            <w:r>
              <w:rPr>
                <w:lang w:eastAsia="x-none"/>
              </w:rPr>
              <w:t>Приложение</w:t>
            </w:r>
          </w:p>
        </w:tc>
        <w:tc>
          <w:tcPr>
            <w:tcW w:w="7136" w:type="dxa"/>
          </w:tcPr>
          <w:p w14:paraId="22FAC318" w14:textId="77777777" w:rsidR="000F46D7" w:rsidRPr="005F6EA7" w:rsidRDefault="000F46D7" w:rsidP="004305B0">
            <w:pPr>
              <w:spacing w:before="120" w:after="120" w:line="240" w:lineRule="auto"/>
              <w:ind w:firstLine="0"/>
            </w:pPr>
            <w:r>
              <w:t xml:space="preserve">Программное обеспечение </w:t>
            </w:r>
          </w:p>
        </w:tc>
      </w:tr>
    </w:tbl>
    <w:p w14:paraId="752FB825" w14:textId="77777777" w:rsidR="00197224" w:rsidRPr="00197224" w:rsidRDefault="00197224" w:rsidP="00197224">
      <w:bookmarkStart w:id="6" w:name="_Toc434577432"/>
      <w:r w:rsidRPr="00197224">
        <w:br w:type="page"/>
      </w:r>
    </w:p>
    <w:p w14:paraId="42B86BA9" w14:textId="77777777" w:rsidR="002008A0" w:rsidRDefault="002008A0" w:rsidP="00706F2D">
      <w:pPr>
        <w:pStyle w:val="18"/>
        <w:numPr>
          <w:ilvl w:val="0"/>
          <w:numId w:val="26"/>
        </w:numPr>
        <w:outlineLvl w:val="0"/>
      </w:pPr>
      <w:bookmarkStart w:id="7" w:name="_Toc61710766"/>
      <w:bookmarkStart w:id="8" w:name="_Toc61710879"/>
      <w:bookmarkStart w:id="9" w:name="_Toc135919222"/>
      <w:r>
        <w:lastRenderedPageBreak/>
        <w:t>Установка системы</w:t>
      </w:r>
      <w:bookmarkEnd w:id="7"/>
      <w:bookmarkEnd w:id="8"/>
      <w:bookmarkEnd w:id="9"/>
    </w:p>
    <w:p w14:paraId="380714ED" w14:textId="77777777" w:rsidR="00A93167" w:rsidRDefault="00253F2D" w:rsidP="00A93167">
      <w:pPr>
        <w:pStyle w:val="25"/>
        <w:numPr>
          <w:ilvl w:val="1"/>
          <w:numId w:val="26"/>
        </w:numPr>
        <w:outlineLvl w:val="1"/>
        <w:rPr>
          <w:rFonts w:cs="Times New Roman"/>
        </w:rPr>
      </w:pPr>
      <w:r w:rsidRPr="00253F2D">
        <w:rPr>
          <w:rFonts w:cs="Times New Roman"/>
        </w:rPr>
        <w:t xml:space="preserve"> </w:t>
      </w:r>
      <w:bookmarkStart w:id="10" w:name="_Ref61700586"/>
      <w:bookmarkStart w:id="11" w:name="_Ref61700603"/>
      <w:bookmarkStart w:id="12" w:name="_Toc61710767"/>
      <w:bookmarkStart w:id="13" w:name="_Toc61710880"/>
      <w:bookmarkStart w:id="14" w:name="_Toc135919223"/>
      <w:r w:rsidRPr="00253F2D">
        <w:rPr>
          <w:rFonts w:cs="Times New Roman"/>
        </w:rPr>
        <w:t>Скачивание дистрибутива</w:t>
      </w:r>
      <w:bookmarkEnd w:id="10"/>
      <w:bookmarkEnd w:id="11"/>
      <w:bookmarkEnd w:id="12"/>
      <w:bookmarkEnd w:id="13"/>
      <w:bookmarkEnd w:id="14"/>
    </w:p>
    <w:p w14:paraId="02BA9C79" w14:textId="77777777" w:rsidR="005A4BA3" w:rsidRPr="004A02C3" w:rsidRDefault="005A4BA3" w:rsidP="004A02C3">
      <w:r w:rsidRPr="00915DE2">
        <w:rPr>
          <w:rFonts w:eastAsiaTheme="majorEastAsia"/>
          <w:sz w:val="28"/>
        </w:rPr>
        <w:t>Дистрибутив ПК МАГИСТРАЛЬ поставляется в виде архив</w:t>
      </w:r>
      <w:r w:rsidR="00EB1EE7" w:rsidRPr="00915DE2">
        <w:rPr>
          <w:rFonts w:eastAsiaTheme="majorEastAsia"/>
          <w:sz w:val="28"/>
        </w:rPr>
        <w:t>а</w:t>
      </w:r>
      <w:r w:rsidR="004A02C3" w:rsidRPr="00915DE2">
        <w:rPr>
          <w:rFonts w:eastAsiaTheme="majorEastAsia"/>
          <w:sz w:val="28"/>
        </w:rPr>
        <w:t xml:space="preserve"> </w:t>
      </w:r>
      <w:r w:rsidR="00EB1EE7" w:rsidRPr="00915DE2">
        <w:rPr>
          <w:rFonts w:eastAsiaTheme="majorEastAsia"/>
          <w:i/>
          <w:iCs/>
          <w:sz w:val="28"/>
        </w:rPr>
        <w:t>RcMagDistrib</w:t>
      </w:r>
      <w:r w:rsidRPr="00915DE2">
        <w:rPr>
          <w:rFonts w:eastAsiaTheme="majorEastAsia"/>
          <w:i/>
          <w:iCs/>
          <w:sz w:val="28"/>
        </w:rPr>
        <w:t>.zip</w:t>
      </w:r>
      <w:r w:rsidR="004A02C3" w:rsidRPr="00915DE2">
        <w:rPr>
          <w:i/>
          <w:iCs/>
        </w:rPr>
        <w:t>.</w:t>
      </w:r>
    </w:p>
    <w:p w14:paraId="4C116F4D" w14:textId="77777777" w:rsidR="00BB0175" w:rsidRDefault="00BB0175" w:rsidP="00EA5505"/>
    <w:p w14:paraId="53E7B04B" w14:textId="77777777" w:rsidR="00EA5505" w:rsidRPr="00915DE2" w:rsidRDefault="00E10684" w:rsidP="00EA5505">
      <w:pPr>
        <w:rPr>
          <w:rFonts w:eastAsiaTheme="majorEastAsia"/>
          <w:sz w:val="28"/>
        </w:rPr>
      </w:pPr>
      <w:r w:rsidRPr="00915DE2">
        <w:rPr>
          <w:rFonts w:eastAsiaTheme="majorEastAsia"/>
          <w:sz w:val="28"/>
        </w:rPr>
        <w:t xml:space="preserve">Скачивание дистрибутива </w:t>
      </w:r>
      <w:r w:rsidR="00257D8A" w:rsidRPr="00915DE2">
        <w:rPr>
          <w:rFonts w:eastAsiaTheme="majorEastAsia"/>
          <w:sz w:val="28"/>
        </w:rPr>
        <w:t>МАГИСТРАЛЬ</w:t>
      </w:r>
      <w:r w:rsidRPr="00915DE2">
        <w:rPr>
          <w:rFonts w:eastAsiaTheme="majorEastAsia"/>
          <w:sz w:val="28"/>
        </w:rPr>
        <w:t xml:space="preserve"> осуществляется по ссылке:</w:t>
      </w:r>
      <w:r w:rsidR="004A02C3" w:rsidRPr="00915DE2">
        <w:rPr>
          <w:rFonts w:eastAsiaTheme="majorEastAsia"/>
          <w:sz w:val="28"/>
        </w:rPr>
        <w:t xml:space="preserve"> </w:t>
      </w:r>
      <w:hyperlink r:id="rId16" w:history="1">
        <w:r w:rsidR="008339BD" w:rsidRPr="000F6745">
          <w:rPr>
            <w:rStyle w:val="af1"/>
            <w:rFonts w:eastAsiaTheme="majorEastAsia"/>
            <w:sz w:val="28"/>
          </w:rPr>
          <w:t>https://demo.rcmag.pro/docs/RcMagDistrib.zip</w:t>
        </w:r>
      </w:hyperlink>
      <w:r w:rsidR="004A02C3" w:rsidRPr="00915DE2">
        <w:rPr>
          <w:rFonts w:eastAsiaTheme="majorEastAsia"/>
          <w:sz w:val="28"/>
        </w:rPr>
        <w:t>.</w:t>
      </w:r>
    </w:p>
    <w:p w14:paraId="7A631D7C" w14:textId="77777777" w:rsidR="00E10684" w:rsidRPr="004A02C3" w:rsidRDefault="00E10684" w:rsidP="00EA5505">
      <w:pPr>
        <w:spacing w:before="120" w:after="120"/>
      </w:pPr>
      <w:r w:rsidRPr="00915DE2">
        <w:rPr>
          <w:sz w:val="28"/>
          <w:szCs w:val="28"/>
        </w:rPr>
        <w:t>Пароль</w:t>
      </w:r>
      <w:r w:rsidR="004A02C3" w:rsidRPr="00915DE2">
        <w:rPr>
          <w:sz w:val="28"/>
          <w:szCs w:val="28"/>
          <w:lang w:val="en-US"/>
        </w:rPr>
        <w:t xml:space="preserve"> </w:t>
      </w:r>
      <w:r w:rsidR="004A02C3" w:rsidRPr="00915DE2">
        <w:rPr>
          <w:sz w:val="28"/>
          <w:szCs w:val="28"/>
        </w:rPr>
        <w:t>архива</w:t>
      </w:r>
      <w:r w:rsidRPr="00915DE2">
        <w:rPr>
          <w:sz w:val="28"/>
          <w:szCs w:val="28"/>
          <w:lang w:val="en-US"/>
        </w:rPr>
        <w:t>:</w:t>
      </w:r>
      <w:r w:rsidR="00EA5505" w:rsidRPr="00915DE2">
        <w:rPr>
          <w:sz w:val="28"/>
          <w:szCs w:val="28"/>
          <w:lang w:val="en-US"/>
        </w:rPr>
        <w:t xml:space="preserve"> </w:t>
      </w:r>
      <w:proofErr w:type="spellStart"/>
      <w:r w:rsidR="004A02C3" w:rsidRPr="00915DE2">
        <w:rPr>
          <w:sz w:val="28"/>
          <w:szCs w:val="28"/>
          <w:lang w:val="en-US"/>
        </w:rPr>
        <w:t>RcMagDemo</w:t>
      </w:r>
      <w:proofErr w:type="spellEnd"/>
      <w:r w:rsidR="004A02C3" w:rsidRPr="004A02C3">
        <w:t>.</w:t>
      </w:r>
    </w:p>
    <w:p w14:paraId="476F21FF" w14:textId="77777777" w:rsidR="003D651E" w:rsidRDefault="003D651E" w:rsidP="00706F2D">
      <w:pPr>
        <w:pStyle w:val="25"/>
        <w:numPr>
          <w:ilvl w:val="1"/>
          <w:numId w:val="26"/>
        </w:numPr>
        <w:outlineLvl w:val="1"/>
      </w:pPr>
      <w:bookmarkStart w:id="15" w:name="_Toc61710768"/>
      <w:bookmarkStart w:id="16" w:name="_Toc61710881"/>
      <w:bookmarkStart w:id="17" w:name="_Toc135919224"/>
      <w:r>
        <w:t>Предварительная подготовка к установке</w:t>
      </w:r>
      <w:bookmarkEnd w:id="15"/>
      <w:bookmarkEnd w:id="16"/>
      <w:bookmarkEnd w:id="17"/>
    </w:p>
    <w:p w14:paraId="0D780889" w14:textId="77777777" w:rsidR="007D0CA4" w:rsidRPr="007D0CA4" w:rsidRDefault="007D0CA4" w:rsidP="00915DE2">
      <w:pPr>
        <w:rPr>
          <w:i/>
          <w:sz w:val="28"/>
        </w:rPr>
      </w:pPr>
      <w:r w:rsidRPr="00915DE2">
        <w:rPr>
          <w:rFonts w:eastAsiaTheme="majorEastAsia"/>
          <w:sz w:val="28"/>
        </w:rPr>
        <w:t>Детальное</w:t>
      </w:r>
      <w:r w:rsidRPr="007D0CA4">
        <w:rPr>
          <w:sz w:val="28"/>
        </w:rPr>
        <w:t xml:space="preserve"> описание процедуры развёртывания платформы приведено в раздел</w:t>
      </w:r>
      <w:r w:rsidR="00915DE2" w:rsidRPr="00915DE2">
        <w:rPr>
          <w:sz w:val="28"/>
        </w:rPr>
        <w:t>ах 2.</w:t>
      </w:r>
      <w:r w:rsidRPr="007D0CA4">
        <w:rPr>
          <w:sz w:val="28"/>
        </w:rPr>
        <w:t>4</w:t>
      </w:r>
      <w:r w:rsidR="00915DE2" w:rsidRPr="00915DE2">
        <w:rPr>
          <w:sz w:val="28"/>
        </w:rPr>
        <w:t>–2.7</w:t>
      </w:r>
      <w:r w:rsidRPr="007D0CA4">
        <w:rPr>
          <w:sz w:val="28"/>
        </w:rPr>
        <w:t>. Далее кратко описаны шаги первоначальной установки платформы:</w:t>
      </w:r>
    </w:p>
    <w:p w14:paraId="50EC1B87" w14:textId="77777777" w:rsidR="007D0CA4" w:rsidRPr="007D0CA4" w:rsidRDefault="007D0CA4" w:rsidP="005641EE">
      <w:pPr>
        <w:pStyle w:val="3"/>
        <w:numPr>
          <w:ilvl w:val="0"/>
          <w:numId w:val="0"/>
        </w:numPr>
        <w:ind w:left="720" w:hanging="360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>Шаг 1.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 xml:space="preserve"> Установить </w:t>
      </w:r>
      <w:r w:rsidRPr="007D0CA4">
        <w:rPr>
          <w:rFonts w:ascii="Times New Roman" w:hAnsi="Times New Roman" w:cs="Times New Roman"/>
          <w:i w:val="0"/>
          <w:color w:val="auto"/>
          <w:sz w:val="28"/>
          <w:lang w:val="en-US"/>
        </w:rPr>
        <w:t>SQL</w:t>
      </w:r>
      <w:r w:rsidR="00F15559">
        <w:rPr>
          <w:rFonts w:ascii="Times New Roman" w:hAnsi="Times New Roman" w:cs="Times New Roman"/>
          <w:i w:val="0"/>
          <w:color w:val="auto"/>
          <w:sz w:val="28"/>
        </w:rPr>
        <w:t>-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>сервер или проверить его наличие.</w:t>
      </w:r>
    </w:p>
    <w:p w14:paraId="0CE8E6E2" w14:textId="77777777" w:rsidR="007D0CA4" w:rsidRPr="007D0CA4" w:rsidRDefault="00753580" w:rsidP="007802DD">
      <w:pPr>
        <w:pStyle w:val="3"/>
        <w:numPr>
          <w:ilvl w:val="0"/>
          <w:numId w:val="0"/>
        </w:numPr>
        <w:ind w:left="720" w:hanging="360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</w:rPr>
        <w:t xml:space="preserve">Шаг </w:t>
      </w:r>
      <w:r w:rsidR="007D0CA4" w:rsidRPr="007D0CA4">
        <w:rPr>
          <w:rFonts w:ascii="Times New Roman" w:hAnsi="Times New Roman" w:cs="Times New Roman"/>
          <w:b/>
          <w:i w:val="0"/>
          <w:color w:val="auto"/>
          <w:sz w:val="28"/>
        </w:rPr>
        <w:t>2.</w:t>
      </w:r>
      <w:r w:rsidR="007D0CA4" w:rsidRPr="007D0CA4">
        <w:rPr>
          <w:rFonts w:ascii="Times New Roman" w:hAnsi="Times New Roman" w:cs="Times New Roman"/>
          <w:i w:val="0"/>
          <w:color w:val="auto"/>
          <w:sz w:val="28"/>
        </w:rPr>
        <w:t xml:space="preserve"> Проверить наличие установленных последних обновлений операционной системы и браузера.</w:t>
      </w:r>
    </w:p>
    <w:p w14:paraId="5DEE2199" w14:textId="77777777" w:rsidR="00257BBC" w:rsidRDefault="00257BBC" w:rsidP="005641EE">
      <w:pPr>
        <w:pStyle w:val="3"/>
        <w:numPr>
          <w:ilvl w:val="0"/>
          <w:numId w:val="0"/>
        </w:numPr>
        <w:ind w:left="720" w:hanging="360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</w:rPr>
        <w:t xml:space="preserve">Шаг </w:t>
      </w:r>
      <w:r w:rsidR="00E61593">
        <w:rPr>
          <w:rFonts w:ascii="Times New Roman" w:hAnsi="Times New Roman" w:cs="Times New Roman"/>
          <w:b/>
          <w:i w:val="0"/>
          <w:color w:val="auto"/>
          <w:sz w:val="28"/>
        </w:rPr>
        <w:t>3</w:t>
      </w:r>
      <w:r w:rsidR="005D0F6A">
        <w:rPr>
          <w:rFonts w:ascii="Times New Roman" w:hAnsi="Times New Roman" w:cs="Times New Roman"/>
          <w:b/>
          <w:i w:val="0"/>
          <w:color w:val="auto"/>
          <w:sz w:val="28"/>
        </w:rPr>
        <w:t xml:space="preserve">. </w:t>
      </w:r>
      <w:r w:rsidR="005D0F6A" w:rsidRPr="007D0CA4">
        <w:rPr>
          <w:rFonts w:ascii="Times New Roman" w:hAnsi="Times New Roman" w:cs="Times New Roman"/>
          <w:i w:val="0"/>
          <w:color w:val="auto"/>
          <w:sz w:val="28"/>
        </w:rPr>
        <w:t>Установить</w:t>
      </w:r>
      <w:r w:rsidR="00E61593" w:rsidRPr="00E61593">
        <w:rPr>
          <w:rFonts w:ascii="Times New Roman" w:hAnsi="Times New Roman" w:cs="Times New Roman"/>
          <w:i w:val="0"/>
          <w:color w:val="auto"/>
          <w:sz w:val="28"/>
        </w:rPr>
        <w:t xml:space="preserve"> </w:t>
      </w:r>
      <w:r w:rsidR="00E61593">
        <w:rPr>
          <w:rFonts w:ascii="Times New Roman" w:hAnsi="Times New Roman" w:cs="Times New Roman"/>
          <w:i w:val="0"/>
          <w:color w:val="auto"/>
          <w:sz w:val="28"/>
        </w:rPr>
        <w:t>или проверить наличие следующих приложений:</w:t>
      </w:r>
    </w:p>
    <w:p w14:paraId="138BDEF3" w14:textId="77777777" w:rsidR="00E61593" w:rsidRDefault="00E61593" w:rsidP="00E61593">
      <w:pPr>
        <w:pStyle w:val="3"/>
        <w:keepNext w:val="0"/>
        <w:keepLines w:val="0"/>
        <w:numPr>
          <w:ilvl w:val="0"/>
          <w:numId w:val="38"/>
        </w:numPr>
        <w:suppressAutoHyphens w:val="0"/>
        <w:spacing w:before="0" w:after="0" w:line="256" w:lineRule="auto"/>
        <w:outlineLvl w:val="9"/>
        <w:rPr>
          <w:rFonts w:ascii="Times New Roman" w:hAnsi="Times New Roman" w:cs="Times New Roman"/>
          <w:i w:val="0"/>
          <w:color w:val="auto"/>
          <w:sz w:val="28"/>
          <w:lang w:val="en-US"/>
        </w:rPr>
      </w:pP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>Microsoft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ASP.NET Core</w:t>
      </w:r>
      <w:r w:rsidRPr="005D0F6A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7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.0</w:t>
      </w:r>
      <w:r w:rsidRPr="00E61593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.5 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>–</w:t>
      </w:r>
      <w:r w:rsidRPr="00E61593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>Shared Framework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(win-x64)</w:t>
      </w:r>
      <w:r w:rsidRPr="00E61593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, 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Microsoft 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.N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>ET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Runtime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-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</w:t>
      </w:r>
      <w:r w:rsidRPr="005D0F6A">
        <w:rPr>
          <w:rFonts w:ascii="Times New Roman" w:hAnsi="Times New Roman" w:cs="Times New Roman"/>
          <w:i w:val="0"/>
          <w:color w:val="auto"/>
          <w:sz w:val="28"/>
          <w:lang w:val="en-US"/>
        </w:rPr>
        <w:t>7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.0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>.5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(win-x64)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8"/>
        </w:rPr>
        <w:t>и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>Microsoft .NET 7.0</w:t>
      </w:r>
      <w:r w:rsidRPr="00E61593">
        <w:rPr>
          <w:rFonts w:ascii="Times New Roman" w:hAnsi="Times New Roman" w:cs="Times New Roman"/>
          <w:i w:val="0"/>
          <w:color w:val="auto"/>
          <w:sz w:val="28"/>
          <w:lang w:val="en-US"/>
        </w:rPr>
        <w:t>.5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Windows Server Hosting</w:t>
      </w:r>
      <w:r w:rsidRPr="00E61593"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(win-x64)</w:t>
      </w:r>
      <w:r>
        <w:rPr>
          <w:rFonts w:ascii="Times New Roman" w:hAnsi="Times New Roman" w:cs="Times New Roman"/>
          <w:i w:val="0"/>
          <w:color w:val="auto"/>
          <w:sz w:val="28"/>
          <w:lang w:val="en-US"/>
        </w:rPr>
        <w:t xml:space="preserve"> 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(</w:t>
      </w:r>
      <w:hyperlink r:id="rId17" w:history="1">
        <w:r w:rsidR="00257AA9" w:rsidRPr="000F6745">
          <w:rPr>
            <w:rStyle w:val="af1"/>
            <w:rFonts w:ascii="Times New Roman" w:hAnsi="Times New Roman" w:cs="Times New Roman"/>
            <w:i w:val="0"/>
            <w:sz w:val="28"/>
            <w:lang w:val="en-US"/>
          </w:rPr>
          <w:t>https://dotnet.microsoft.com/en-us/download/dotnet/7.0</w:t>
        </w:r>
      </w:hyperlink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);</w:t>
      </w:r>
    </w:p>
    <w:p w14:paraId="77F4C71F" w14:textId="77777777" w:rsidR="00257AA9" w:rsidRPr="00257AA9" w:rsidRDefault="00257AA9" w:rsidP="00257AA9">
      <w:pPr>
        <w:pStyle w:val="3"/>
        <w:keepNext w:val="0"/>
        <w:keepLines w:val="0"/>
        <w:numPr>
          <w:ilvl w:val="0"/>
          <w:numId w:val="38"/>
        </w:numPr>
        <w:suppressAutoHyphens w:val="0"/>
        <w:spacing w:before="0" w:after="0" w:line="256" w:lineRule="auto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257AA9">
        <w:rPr>
          <w:rFonts w:ascii="Times New Roman" w:hAnsi="Times New Roman" w:cs="Times New Roman"/>
          <w:i w:val="0"/>
          <w:color w:val="auto"/>
          <w:sz w:val="28"/>
        </w:rPr>
        <w:t>Установить архиватор 7z (</w:t>
      </w:r>
      <w:hyperlink r:id="rId18" w:history="1">
        <w:r w:rsidR="008339BD" w:rsidRPr="000F6745">
          <w:rPr>
            <w:rStyle w:val="af1"/>
            <w:rFonts w:ascii="Times New Roman" w:hAnsi="Times New Roman" w:cs="Times New Roman"/>
            <w:i w:val="0"/>
            <w:sz w:val="28"/>
          </w:rPr>
          <w:t>https://www.7-zip.org/</w:t>
        </w:r>
      </w:hyperlink>
      <w:r w:rsidRPr="00257AA9">
        <w:rPr>
          <w:rFonts w:ascii="Times New Roman" w:hAnsi="Times New Roman" w:cs="Times New Roman"/>
          <w:i w:val="0"/>
          <w:color w:val="auto"/>
          <w:sz w:val="28"/>
        </w:rPr>
        <w:t>)</w:t>
      </w:r>
    </w:p>
    <w:p w14:paraId="0487EEF8" w14:textId="77777777" w:rsidR="00E61593" w:rsidRPr="00AE56F3" w:rsidRDefault="00AE56F3" w:rsidP="00E61593">
      <w:pPr>
        <w:pStyle w:val="3"/>
        <w:keepNext w:val="0"/>
        <w:keepLines w:val="0"/>
        <w:numPr>
          <w:ilvl w:val="0"/>
          <w:numId w:val="38"/>
        </w:numPr>
        <w:suppressAutoHyphens w:val="0"/>
        <w:spacing w:before="0" w:after="0" w:line="256" w:lineRule="auto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753580">
        <w:rPr>
          <w:rFonts w:ascii="Times New Roman" w:hAnsi="Times New Roman" w:cs="Times New Roman"/>
          <w:i w:val="0"/>
          <w:color w:val="auto"/>
          <w:sz w:val="28"/>
        </w:rPr>
        <w:t>У</w:t>
      </w:r>
      <w:r w:rsidR="00E61593" w:rsidRPr="00753580">
        <w:rPr>
          <w:rFonts w:ascii="Times New Roman" w:hAnsi="Times New Roman" w:cs="Times New Roman"/>
          <w:i w:val="0"/>
          <w:color w:val="auto"/>
          <w:sz w:val="28"/>
        </w:rPr>
        <w:t>становит</w:t>
      </w:r>
      <w:r>
        <w:rPr>
          <w:rFonts w:ascii="Times New Roman" w:hAnsi="Times New Roman" w:cs="Times New Roman"/>
          <w:i w:val="0"/>
          <w:color w:val="auto"/>
          <w:sz w:val="28"/>
        </w:rPr>
        <w:t>ь и запустить</w:t>
      </w:r>
      <w:r w:rsidR="00E61593" w:rsidRPr="00753580">
        <w:rPr>
          <w:rFonts w:ascii="Times New Roman" w:hAnsi="Times New Roman" w:cs="Times New Roman"/>
          <w:i w:val="0"/>
          <w:color w:val="auto"/>
          <w:sz w:val="28"/>
        </w:rPr>
        <w:t xml:space="preserve"> веб-сервер </w:t>
      </w:r>
      <w:r w:rsidR="00B20610" w:rsidRPr="00B20610">
        <w:rPr>
          <w:rFonts w:ascii="Times New Roman" w:hAnsi="Times New Roman" w:cs="Times New Roman"/>
          <w:iCs/>
          <w:color w:val="auto"/>
          <w:sz w:val="28"/>
        </w:rPr>
        <w:t>nginx-1.24.0</w:t>
      </w:r>
      <w:r w:rsidR="00E61593" w:rsidRPr="00753580">
        <w:rPr>
          <w:rFonts w:ascii="Times New Roman" w:hAnsi="Times New Roman" w:cs="Times New Roman"/>
          <w:i w:val="0"/>
          <w:color w:val="auto"/>
          <w:sz w:val="28"/>
        </w:rPr>
        <w:t>.</w:t>
      </w:r>
    </w:p>
    <w:p w14:paraId="6DE75990" w14:textId="77777777" w:rsidR="00E61593" w:rsidRPr="00981CC6" w:rsidRDefault="00E61593" w:rsidP="00E61593">
      <w:pPr>
        <w:pStyle w:val="3"/>
        <w:numPr>
          <w:ilvl w:val="0"/>
          <w:numId w:val="0"/>
        </w:numPr>
        <w:ind w:left="360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>Шаг</w:t>
      </w:r>
      <w:r w:rsidRPr="00981CC6">
        <w:rPr>
          <w:rFonts w:ascii="Times New Roman" w:hAnsi="Times New Roman" w:cs="Times New Roman"/>
          <w:b/>
          <w:i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8"/>
        </w:rPr>
        <w:t>4</w:t>
      </w:r>
      <w:r w:rsidRPr="00981CC6">
        <w:rPr>
          <w:rFonts w:ascii="Times New Roman" w:hAnsi="Times New Roman" w:cs="Times New Roman"/>
          <w:b/>
          <w:i w:val="0"/>
          <w:color w:val="auto"/>
          <w:sz w:val="28"/>
        </w:rPr>
        <w:t>.</w:t>
      </w:r>
      <w:r w:rsidRPr="00981CC6">
        <w:rPr>
          <w:rFonts w:ascii="Times New Roman" w:hAnsi="Times New Roman" w:cs="Times New Roman"/>
          <w:i w:val="0"/>
          <w:color w:val="auto"/>
          <w:sz w:val="28"/>
        </w:rPr>
        <w:t xml:space="preserve"> 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>Создать</w:t>
      </w:r>
      <w:r w:rsidRPr="00981CC6">
        <w:rPr>
          <w:rFonts w:ascii="Times New Roman" w:hAnsi="Times New Roman" w:cs="Times New Roman"/>
          <w:i w:val="0"/>
          <w:color w:val="auto"/>
          <w:sz w:val="28"/>
        </w:rPr>
        <w:t xml:space="preserve"> 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>БД</w:t>
      </w:r>
      <w:r w:rsidRPr="00981CC6">
        <w:rPr>
          <w:rFonts w:ascii="Times New Roman" w:hAnsi="Times New Roman" w:cs="Times New Roman"/>
          <w:i w:val="0"/>
          <w:color w:val="auto"/>
          <w:sz w:val="28"/>
        </w:rPr>
        <w:t xml:space="preserve"> (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>выполнить</w:t>
      </w:r>
      <w:r w:rsidRPr="00981CC6">
        <w:rPr>
          <w:rFonts w:ascii="Times New Roman" w:hAnsi="Times New Roman" w:cs="Times New Roman"/>
          <w:i w:val="0"/>
          <w:color w:val="auto"/>
          <w:sz w:val="28"/>
        </w:rPr>
        <w:t xml:space="preserve"> 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>скрипт</w:t>
      </w:r>
      <w:r w:rsidRPr="00981CC6">
        <w:rPr>
          <w:rFonts w:ascii="Times New Roman" w:hAnsi="Times New Roman" w:cs="Times New Roman"/>
          <w:i w:val="0"/>
          <w:color w:val="auto"/>
          <w:sz w:val="28"/>
        </w:rPr>
        <w:t xml:space="preserve"> </w:t>
      </w:r>
      <w:proofErr w:type="spellStart"/>
      <w:r w:rsidRPr="00E61593">
        <w:rPr>
          <w:rFonts w:ascii="Times New Roman" w:hAnsi="Times New Roman" w:cs="Times New Roman"/>
          <w:b/>
          <w:i w:val="0"/>
          <w:color w:val="auto"/>
          <w:sz w:val="28"/>
          <w:lang w:val="en-US"/>
        </w:rPr>
        <w:t>createDataBasesScript</w:t>
      </w:r>
      <w:proofErr w:type="spellEnd"/>
      <w:r w:rsidRPr="00981CC6">
        <w:rPr>
          <w:rFonts w:ascii="Times New Roman" w:hAnsi="Times New Roman" w:cs="Times New Roman"/>
          <w:b/>
          <w:i w:val="0"/>
          <w:color w:val="auto"/>
          <w:sz w:val="28"/>
        </w:rPr>
        <w:t>.</w:t>
      </w:r>
      <w:proofErr w:type="spellStart"/>
      <w:r w:rsidRPr="00E61593">
        <w:rPr>
          <w:rFonts w:ascii="Times New Roman" w:hAnsi="Times New Roman" w:cs="Times New Roman"/>
          <w:b/>
          <w:i w:val="0"/>
          <w:color w:val="auto"/>
          <w:sz w:val="28"/>
          <w:lang w:val="en-US"/>
        </w:rPr>
        <w:t>sql</w:t>
      </w:r>
      <w:proofErr w:type="spellEnd"/>
      <w:r w:rsidRPr="00981CC6">
        <w:rPr>
          <w:rFonts w:ascii="Times New Roman" w:hAnsi="Times New Roman" w:cs="Times New Roman"/>
          <w:i w:val="0"/>
          <w:color w:val="auto"/>
          <w:sz w:val="28"/>
        </w:rPr>
        <w:t>).</w:t>
      </w:r>
    </w:p>
    <w:p w14:paraId="5F63CF5D" w14:textId="77777777" w:rsidR="00E61593" w:rsidRPr="00E61593" w:rsidRDefault="00E61593" w:rsidP="00E61593">
      <w:pPr>
        <w:pStyle w:val="3"/>
        <w:numPr>
          <w:ilvl w:val="0"/>
          <w:numId w:val="0"/>
        </w:numPr>
        <w:ind w:left="720" w:hanging="360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 xml:space="preserve">Шаг </w:t>
      </w:r>
      <w:r>
        <w:rPr>
          <w:rFonts w:ascii="Times New Roman" w:hAnsi="Times New Roman" w:cs="Times New Roman"/>
          <w:b/>
          <w:i w:val="0"/>
          <w:color w:val="auto"/>
          <w:sz w:val="28"/>
        </w:rPr>
        <w:t>5</w:t>
      </w:r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>.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 xml:space="preserve"> Создать пользователя (выполнить скрипт</w:t>
      </w:r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 xml:space="preserve"> </w:t>
      </w:r>
      <w:proofErr w:type="spellStart"/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>createUserScript.sql</w:t>
      </w:r>
      <w:proofErr w:type="spellEnd"/>
      <w:r w:rsidRPr="007D0CA4">
        <w:rPr>
          <w:rFonts w:ascii="Times New Roman" w:hAnsi="Times New Roman" w:cs="Times New Roman"/>
          <w:i w:val="0"/>
          <w:color w:val="auto"/>
          <w:sz w:val="28"/>
        </w:rPr>
        <w:t>).</w:t>
      </w:r>
    </w:p>
    <w:p w14:paraId="13170BEA" w14:textId="77777777" w:rsidR="007D0CA4" w:rsidRPr="00753580" w:rsidRDefault="007D0CA4" w:rsidP="00E61593">
      <w:pPr>
        <w:pStyle w:val="3"/>
        <w:numPr>
          <w:ilvl w:val="0"/>
          <w:numId w:val="0"/>
        </w:numPr>
        <w:ind w:left="720" w:hanging="360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 xml:space="preserve">Шаг </w:t>
      </w:r>
      <w:r w:rsidR="00E61593">
        <w:rPr>
          <w:rFonts w:ascii="Times New Roman" w:hAnsi="Times New Roman" w:cs="Times New Roman"/>
          <w:b/>
          <w:i w:val="0"/>
          <w:color w:val="auto"/>
          <w:sz w:val="28"/>
        </w:rPr>
        <w:t>6</w:t>
      </w:r>
      <w:r w:rsidRPr="007D0CA4">
        <w:rPr>
          <w:rFonts w:ascii="Times New Roman" w:hAnsi="Times New Roman" w:cs="Times New Roman"/>
          <w:b/>
          <w:i w:val="0"/>
          <w:color w:val="auto"/>
          <w:sz w:val="28"/>
        </w:rPr>
        <w:t>.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 xml:space="preserve"> Развернуть платформу – запустить </w:t>
      </w:r>
      <w:r w:rsidR="00257BBC" w:rsidRPr="00257BBC">
        <w:rPr>
          <w:rFonts w:ascii="Times New Roman" w:hAnsi="Times New Roman" w:cs="Times New Roman"/>
          <w:b/>
          <w:i w:val="0"/>
          <w:color w:val="auto"/>
          <w:sz w:val="28"/>
        </w:rPr>
        <w:t>Install.bat</w:t>
      </w:r>
      <w:r w:rsidRPr="007D0CA4">
        <w:rPr>
          <w:rFonts w:ascii="Times New Roman" w:hAnsi="Times New Roman" w:cs="Times New Roman"/>
          <w:i w:val="0"/>
          <w:color w:val="auto"/>
          <w:sz w:val="28"/>
        </w:rPr>
        <w:t xml:space="preserve">. </w:t>
      </w:r>
    </w:p>
    <w:p w14:paraId="7630BD69" w14:textId="77777777" w:rsidR="007D0CA4" w:rsidRPr="00753580" w:rsidRDefault="007D0CA4" w:rsidP="005641EE">
      <w:pPr>
        <w:pStyle w:val="3"/>
        <w:numPr>
          <w:ilvl w:val="0"/>
          <w:numId w:val="0"/>
        </w:numPr>
        <w:ind w:firstLine="709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753580">
        <w:rPr>
          <w:rFonts w:ascii="Times New Roman" w:hAnsi="Times New Roman" w:cs="Times New Roman"/>
          <w:i w:val="0"/>
          <w:noProof/>
          <w:color w:val="auto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B294F64" wp14:editId="7AD79BE5">
            <wp:simplePos x="0" y="0"/>
            <wp:positionH relativeFrom="page">
              <wp:posOffset>5347335</wp:posOffset>
            </wp:positionH>
            <wp:positionV relativeFrom="paragraph">
              <wp:posOffset>13970</wp:posOffset>
            </wp:positionV>
            <wp:extent cx="1590040" cy="2614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61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580">
        <w:rPr>
          <w:rFonts w:ascii="Times New Roman" w:hAnsi="Times New Roman" w:cs="Times New Roman"/>
          <w:i w:val="0"/>
          <w:color w:val="auto"/>
          <w:sz w:val="28"/>
        </w:rPr>
        <w:t>Важно! Для успешной работы и корректного выполнения настроек компонентов программного обеспечения все установки платформы и приложений, включая обновления, необходимо вы</w:t>
      </w:r>
      <w:r w:rsidR="00753580">
        <w:rPr>
          <w:rFonts w:ascii="Times New Roman" w:hAnsi="Times New Roman" w:cs="Times New Roman"/>
          <w:i w:val="0"/>
          <w:color w:val="auto"/>
          <w:sz w:val="28"/>
        </w:rPr>
        <w:t>полнять от имени Администратора</w:t>
      </w:r>
    </w:p>
    <w:p w14:paraId="46DF6832" w14:textId="77777777" w:rsidR="005A4BA3" w:rsidRPr="00753580" w:rsidRDefault="005A4BA3" w:rsidP="005641EE">
      <w:pPr>
        <w:ind w:firstLine="0"/>
        <w:rPr>
          <w:sz w:val="28"/>
        </w:rPr>
      </w:pPr>
    </w:p>
    <w:p w14:paraId="03AD142B" w14:textId="77777777" w:rsidR="005A4BA3" w:rsidRPr="00753580" w:rsidRDefault="005A4BA3" w:rsidP="005641EE">
      <w:pPr>
        <w:ind w:firstLine="0"/>
        <w:rPr>
          <w:sz w:val="28"/>
        </w:rPr>
      </w:pPr>
    </w:p>
    <w:p w14:paraId="21EB6C79" w14:textId="77777777" w:rsidR="005A4BA3" w:rsidRPr="00753580" w:rsidRDefault="005A4BA3" w:rsidP="005641EE">
      <w:pPr>
        <w:ind w:firstLine="0"/>
        <w:rPr>
          <w:sz w:val="28"/>
        </w:rPr>
      </w:pPr>
      <w:r w:rsidRPr="00753580">
        <w:rPr>
          <w:sz w:val="28"/>
        </w:rPr>
        <w:t xml:space="preserve"> </w:t>
      </w:r>
    </w:p>
    <w:p w14:paraId="5FAD0FEF" w14:textId="77777777" w:rsidR="00E350F4" w:rsidRPr="00753580" w:rsidRDefault="00E350F4" w:rsidP="005641EE">
      <w:pPr>
        <w:spacing w:line="288" w:lineRule="auto"/>
        <w:ind w:firstLine="0"/>
        <w:rPr>
          <w:sz w:val="28"/>
        </w:rPr>
      </w:pPr>
    </w:p>
    <w:p w14:paraId="0D492396" w14:textId="77777777" w:rsidR="00E350F4" w:rsidRPr="00753580" w:rsidRDefault="00E350F4" w:rsidP="005641EE">
      <w:pPr>
        <w:spacing w:line="288" w:lineRule="auto"/>
        <w:ind w:firstLine="0"/>
        <w:rPr>
          <w:sz w:val="28"/>
        </w:rPr>
      </w:pPr>
    </w:p>
    <w:p w14:paraId="49E6EA36" w14:textId="77777777" w:rsidR="005A4BA3" w:rsidRPr="00753580" w:rsidRDefault="005A4BA3" w:rsidP="005641EE">
      <w:pPr>
        <w:rPr>
          <w:sz w:val="28"/>
        </w:rPr>
      </w:pPr>
    </w:p>
    <w:p w14:paraId="3AB406B7" w14:textId="77777777" w:rsidR="007D0CA4" w:rsidRPr="00753580" w:rsidRDefault="007D0CA4" w:rsidP="005641EE">
      <w:pPr>
        <w:pStyle w:val="3"/>
        <w:numPr>
          <w:ilvl w:val="0"/>
          <w:numId w:val="0"/>
        </w:numPr>
        <w:ind w:firstLine="709"/>
        <w:outlineLvl w:val="9"/>
        <w:rPr>
          <w:rFonts w:ascii="Times New Roman" w:hAnsi="Times New Roman" w:cs="Times New Roman"/>
          <w:i w:val="0"/>
          <w:color w:val="auto"/>
          <w:sz w:val="28"/>
        </w:rPr>
      </w:pPr>
      <w:r w:rsidRPr="00753580">
        <w:rPr>
          <w:rFonts w:ascii="Times New Roman" w:hAnsi="Times New Roman" w:cs="Times New Roman"/>
          <w:i w:val="0"/>
          <w:color w:val="auto"/>
          <w:sz w:val="28"/>
        </w:rPr>
        <w:lastRenderedPageBreak/>
        <w:t xml:space="preserve">После разворачивания и настройки платформы на сервере необходимо обратить внимание на подключение веб-клиента для работы. Если при установке программного обеспечения МАГИСТРАЛЬ используется тестовый </w:t>
      </w:r>
      <w:proofErr w:type="spellStart"/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ssl</w:t>
      </w:r>
      <w:proofErr w:type="spellEnd"/>
      <w:r w:rsidRPr="00753580">
        <w:rPr>
          <w:rFonts w:ascii="Times New Roman" w:hAnsi="Times New Roman" w:cs="Times New Roman"/>
          <w:i w:val="0"/>
          <w:color w:val="auto"/>
          <w:sz w:val="28"/>
        </w:rPr>
        <w:t xml:space="preserve">-сертификат, то в адресной строке подключения к веб-серверу со стороны клиента следует указать </w:t>
      </w:r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IP</w:t>
      </w:r>
      <w:r w:rsidRPr="00753580">
        <w:rPr>
          <w:rFonts w:ascii="Times New Roman" w:hAnsi="Times New Roman" w:cs="Times New Roman"/>
          <w:i w:val="0"/>
          <w:color w:val="auto"/>
          <w:sz w:val="28"/>
        </w:rPr>
        <w:t xml:space="preserve">-адрес сервера. Если используется </w:t>
      </w:r>
      <w:proofErr w:type="spellStart"/>
      <w:r w:rsidRPr="00753580">
        <w:rPr>
          <w:rFonts w:ascii="Times New Roman" w:hAnsi="Times New Roman" w:cs="Times New Roman"/>
          <w:i w:val="0"/>
          <w:color w:val="auto"/>
          <w:sz w:val="28"/>
          <w:lang w:val="en-US"/>
        </w:rPr>
        <w:t>ssl</w:t>
      </w:r>
      <w:proofErr w:type="spellEnd"/>
      <w:r w:rsidRPr="00753580">
        <w:rPr>
          <w:rFonts w:ascii="Times New Roman" w:hAnsi="Times New Roman" w:cs="Times New Roman"/>
          <w:i w:val="0"/>
          <w:color w:val="auto"/>
          <w:sz w:val="28"/>
        </w:rPr>
        <w:t>-сертификат площадки (лицензионно приобретенный, сгенерированный), то следует указать имя узла сервера.</w:t>
      </w:r>
    </w:p>
    <w:p w14:paraId="27725FF1" w14:textId="77777777" w:rsidR="007D0CA4" w:rsidRDefault="007D0CA4" w:rsidP="005641EE">
      <w:pPr>
        <w:pStyle w:val="25"/>
        <w:numPr>
          <w:ilvl w:val="1"/>
          <w:numId w:val="26"/>
        </w:numPr>
        <w:outlineLvl w:val="1"/>
      </w:pPr>
      <w:bookmarkStart w:id="18" w:name="_Toc27480991"/>
      <w:bookmarkStart w:id="19" w:name="_Toc135919225"/>
      <w:r>
        <w:t>Содержимое папки дистрибутива</w:t>
      </w:r>
      <w:bookmarkEnd w:id="18"/>
      <w:bookmarkEnd w:id="19"/>
    </w:p>
    <w:p w14:paraId="69D762A3" w14:textId="77777777" w:rsidR="007D0CA4" w:rsidRPr="00753580" w:rsidRDefault="007D0CA4" w:rsidP="007D0CA4">
      <w:pPr>
        <w:spacing w:line="240" w:lineRule="auto"/>
        <w:rPr>
          <w:sz w:val="28"/>
        </w:rPr>
      </w:pPr>
      <w:r w:rsidRPr="00753580">
        <w:rPr>
          <w:sz w:val="28"/>
        </w:rPr>
        <w:t>В зависимости от набора устанавливаемых приложений содержимое папки-дистрибутива может отличаться от приведённого на рисунке ниже:</w:t>
      </w:r>
    </w:p>
    <w:p w14:paraId="06EFE900" w14:textId="77777777" w:rsidR="007D0CA4" w:rsidRDefault="006408DD" w:rsidP="007D0CA4">
      <w:pPr>
        <w:keepNext/>
        <w:spacing w:line="240" w:lineRule="auto"/>
        <w:jc w:val="center"/>
        <w:rPr>
          <w:sz w:val="22"/>
        </w:rPr>
      </w:pPr>
      <w:r w:rsidRPr="006408DD">
        <w:rPr>
          <w:noProof/>
          <w:sz w:val="22"/>
          <w:lang w:eastAsia="ru-RU"/>
        </w:rPr>
        <w:drawing>
          <wp:inline distT="0" distB="0" distL="0" distR="0" wp14:anchorId="3C84A809" wp14:editId="482F473F">
            <wp:extent cx="6334760" cy="1885950"/>
            <wp:effectExtent l="0" t="0" r="8890" b="0"/>
            <wp:docPr id="655202315" name="Рисунок 1" descr="Изображение выглядит как текст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02315" name="Рисунок 1" descr="Изображение выглядит как текст, Шрифт, снимок экрана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99E" w:rsidRPr="0059599E">
        <w:rPr>
          <w:noProof/>
          <w:sz w:val="22"/>
        </w:rPr>
        <w:t xml:space="preserve"> </w:t>
      </w:r>
    </w:p>
    <w:p w14:paraId="3CCA5A0D" w14:textId="77777777" w:rsidR="007D0CA4" w:rsidRDefault="007D0CA4" w:rsidP="007D0CA4">
      <w:pPr>
        <w:pStyle w:val="af2"/>
        <w:rPr>
          <w:sz w:val="24"/>
        </w:rPr>
      </w:pPr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Содержимое папки дистрибутива</w:t>
      </w:r>
    </w:p>
    <w:p w14:paraId="39ED6F47" w14:textId="77777777" w:rsidR="007D0CA4" w:rsidRPr="00753580" w:rsidRDefault="007D0CA4" w:rsidP="007D0CA4">
      <w:pPr>
        <w:spacing w:line="240" w:lineRule="auto"/>
        <w:rPr>
          <w:sz w:val="28"/>
        </w:rPr>
      </w:pPr>
      <w:r w:rsidRPr="00753580">
        <w:rPr>
          <w:sz w:val="28"/>
        </w:rPr>
        <w:t xml:space="preserve">Перед началом установки программного обеспечения </w:t>
      </w:r>
      <w:r w:rsidRPr="00753580">
        <w:rPr>
          <w:b/>
          <w:sz w:val="28"/>
        </w:rPr>
        <w:t>МАГИСТРАЛЬ</w:t>
      </w:r>
      <w:r w:rsidRPr="00753580">
        <w:rPr>
          <w:sz w:val="28"/>
        </w:rPr>
        <w:t xml:space="preserve"> необходимо проверить следующее:</w:t>
      </w:r>
    </w:p>
    <w:p w14:paraId="64D2C65D" w14:textId="77777777" w:rsidR="007D0CA4" w:rsidRPr="00753580" w:rsidRDefault="007D0CA4" w:rsidP="007D0CA4">
      <w:pPr>
        <w:numPr>
          <w:ilvl w:val="0"/>
          <w:numId w:val="40"/>
        </w:numPr>
        <w:spacing w:line="240" w:lineRule="auto"/>
        <w:rPr>
          <w:sz w:val="28"/>
        </w:rPr>
      </w:pPr>
      <w:r w:rsidRPr="00753580">
        <w:rPr>
          <w:sz w:val="28"/>
        </w:rPr>
        <w:t>наличие внешнего либо локально установленного</w:t>
      </w:r>
      <w:r w:rsidR="00FF7194">
        <w:rPr>
          <w:sz w:val="28"/>
        </w:rPr>
        <w:t xml:space="preserve"> </w:t>
      </w:r>
      <w:r w:rsidR="00FF7194" w:rsidRPr="00FF7194">
        <w:rPr>
          <w:sz w:val="28"/>
        </w:rPr>
        <w:t>сервера</w:t>
      </w:r>
      <w:r w:rsidRPr="00753580">
        <w:rPr>
          <w:sz w:val="28"/>
        </w:rPr>
        <w:t xml:space="preserve"> </w:t>
      </w:r>
      <w:r w:rsidR="00F15559" w:rsidRPr="00F15559">
        <w:rPr>
          <w:sz w:val="28"/>
          <w:lang w:val="en-US"/>
        </w:rPr>
        <w:t>Postgre</w:t>
      </w:r>
      <w:r w:rsidR="00F15559" w:rsidRPr="007D0CA4">
        <w:rPr>
          <w:sz w:val="28"/>
          <w:lang w:val="en-US"/>
        </w:rPr>
        <w:t>SQL</w:t>
      </w:r>
      <w:r w:rsidRPr="00753580">
        <w:rPr>
          <w:sz w:val="28"/>
        </w:rPr>
        <w:t xml:space="preserve"> (возможно использование</w:t>
      </w:r>
      <w:r w:rsidR="00FF7194">
        <w:rPr>
          <w:sz w:val="28"/>
        </w:rPr>
        <w:t xml:space="preserve"> </w:t>
      </w:r>
      <w:r w:rsidR="00FF7194">
        <w:rPr>
          <w:sz w:val="28"/>
          <w:lang w:val="en-US"/>
        </w:rPr>
        <w:t>Microsoft</w:t>
      </w:r>
      <w:r w:rsidRPr="00753580">
        <w:rPr>
          <w:sz w:val="28"/>
        </w:rPr>
        <w:t xml:space="preserve"> </w:t>
      </w:r>
      <w:r w:rsidRPr="00753580">
        <w:rPr>
          <w:sz w:val="28"/>
          <w:lang w:val="en-US"/>
        </w:rPr>
        <w:t>SQL</w:t>
      </w:r>
      <w:r w:rsidRPr="00753580">
        <w:rPr>
          <w:sz w:val="28"/>
        </w:rPr>
        <w:t xml:space="preserve"> Server</w:t>
      </w:r>
      <w:r w:rsidR="00FF7194">
        <w:rPr>
          <w:sz w:val="28"/>
        </w:rPr>
        <w:t>, в этом случае необходимо использовать соотв. скрипты для настройки, которые можно получить по запросу,</w:t>
      </w:r>
      <w:r w:rsidR="00361A5A">
        <w:rPr>
          <w:sz w:val="28"/>
        </w:rPr>
        <w:t xml:space="preserve"> </w:t>
      </w:r>
      <w:r w:rsidR="00FF7194">
        <w:rPr>
          <w:sz w:val="28"/>
        </w:rPr>
        <w:t>а также произвести перенастройку строк подключения в компонентах</w:t>
      </w:r>
      <w:r w:rsidRPr="00753580">
        <w:rPr>
          <w:sz w:val="28"/>
        </w:rPr>
        <w:t>);</w:t>
      </w:r>
    </w:p>
    <w:p w14:paraId="0510DA3F" w14:textId="77777777" w:rsidR="007D0CA4" w:rsidRPr="00753580" w:rsidRDefault="007D0CA4" w:rsidP="007D0CA4">
      <w:pPr>
        <w:numPr>
          <w:ilvl w:val="0"/>
          <w:numId w:val="40"/>
        </w:numPr>
        <w:spacing w:line="240" w:lineRule="auto"/>
        <w:rPr>
          <w:sz w:val="28"/>
        </w:rPr>
      </w:pPr>
      <w:r w:rsidRPr="00753580">
        <w:rPr>
          <w:sz w:val="28"/>
        </w:rPr>
        <w:t>наличие последних обновлений для общедоступных программных продуктов – операционной системы, веб-браузера.</w:t>
      </w:r>
    </w:p>
    <w:p w14:paraId="72914B0C" w14:textId="77777777" w:rsidR="007D0CA4" w:rsidRDefault="007D0CA4" w:rsidP="007D0CA4">
      <w:pPr>
        <w:spacing w:line="240" w:lineRule="auto"/>
        <w:rPr>
          <w:sz w:val="28"/>
        </w:rPr>
      </w:pPr>
    </w:p>
    <w:p w14:paraId="4AF8F2FC" w14:textId="77777777" w:rsidR="001F61AF" w:rsidRDefault="001F61AF" w:rsidP="001F61AF">
      <w:pPr>
        <w:pStyle w:val="25"/>
        <w:numPr>
          <w:ilvl w:val="1"/>
          <w:numId w:val="26"/>
        </w:numPr>
        <w:outlineLvl w:val="1"/>
      </w:pPr>
      <w:bookmarkStart w:id="20" w:name="_Toc135919226"/>
      <w:r>
        <w:t>Создание баз данных</w:t>
      </w:r>
      <w:bookmarkEnd w:id="20"/>
    </w:p>
    <w:p w14:paraId="4B8E8F7A" w14:textId="77777777" w:rsidR="001F61AF" w:rsidRPr="003A78C8" w:rsidRDefault="001F61AF" w:rsidP="00C67A87">
      <w:pPr>
        <w:spacing w:line="240" w:lineRule="auto"/>
        <w:rPr>
          <w:i/>
          <w:sz w:val="28"/>
        </w:rPr>
      </w:pPr>
      <w:r w:rsidRPr="00C67A87">
        <w:rPr>
          <w:sz w:val="28"/>
        </w:rPr>
        <w:t>Перед</w:t>
      </w:r>
      <w:r w:rsidRPr="001F61AF">
        <w:rPr>
          <w:i/>
          <w:sz w:val="28"/>
        </w:rPr>
        <w:t xml:space="preserve"> </w:t>
      </w:r>
      <w:r w:rsidRPr="00C67A87">
        <w:rPr>
          <w:sz w:val="28"/>
        </w:rPr>
        <w:t>началом установки</w:t>
      </w:r>
      <w:r w:rsidRPr="001F61AF">
        <w:rPr>
          <w:i/>
          <w:sz w:val="28"/>
        </w:rPr>
        <w:t xml:space="preserve"> </w:t>
      </w:r>
      <w:r w:rsidRPr="00A32FC6">
        <w:rPr>
          <w:sz w:val="28"/>
        </w:rPr>
        <w:t xml:space="preserve">требуется создать базы данных для работы платформы и приложений. Для этого необходимо выполнить скрипт </w:t>
      </w:r>
      <w:proofErr w:type="spellStart"/>
      <w:r w:rsidR="003A78C8" w:rsidRPr="003A78C8">
        <w:rPr>
          <w:b/>
          <w:sz w:val="28"/>
        </w:rPr>
        <w:t>createDataBasesScript.sql</w:t>
      </w:r>
      <w:proofErr w:type="spellEnd"/>
      <w:r w:rsidR="003A78C8" w:rsidRPr="003A78C8">
        <w:rPr>
          <w:b/>
          <w:i/>
          <w:sz w:val="28"/>
        </w:rPr>
        <w:t>.</w:t>
      </w:r>
      <w:r w:rsidR="00C67A87" w:rsidRPr="00C67A87">
        <w:rPr>
          <w:sz w:val="28"/>
        </w:rPr>
        <w:t xml:space="preserve"> </w:t>
      </w:r>
      <w:r w:rsidR="00C67A87" w:rsidRPr="00A32FC6">
        <w:rPr>
          <w:sz w:val="28"/>
        </w:rPr>
        <w:t xml:space="preserve">Скрипт должен быть выполнен пользователем с правами </w:t>
      </w:r>
      <w:r w:rsidR="00C67A87" w:rsidRPr="00A32FC6">
        <w:rPr>
          <w:i/>
          <w:sz w:val="28"/>
        </w:rPr>
        <w:t xml:space="preserve">администратора </w:t>
      </w:r>
      <w:r w:rsidR="00C67A87" w:rsidRPr="00C67A87">
        <w:rPr>
          <w:sz w:val="28"/>
        </w:rPr>
        <w:t>БД</w:t>
      </w:r>
      <w:r w:rsidR="00C67A87" w:rsidRPr="00A32FC6">
        <w:rPr>
          <w:sz w:val="28"/>
        </w:rPr>
        <w:t>.</w:t>
      </w:r>
    </w:p>
    <w:p w14:paraId="372324AC" w14:textId="77777777" w:rsidR="001F61AF" w:rsidRPr="00A32FC6" w:rsidRDefault="001F61AF" w:rsidP="00A61ABD">
      <w:pPr>
        <w:spacing w:line="240" w:lineRule="auto"/>
        <w:rPr>
          <w:i/>
          <w:sz w:val="28"/>
        </w:rPr>
      </w:pPr>
      <w:r w:rsidRPr="00A32FC6">
        <w:rPr>
          <w:sz w:val="28"/>
        </w:rPr>
        <w:t xml:space="preserve">В </w:t>
      </w:r>
      <w:r w:rsidRPr="00A61ABD">
        <w:rPr>
          <w:sz w:val="28"/>
        </w:rPr>
        <w:t xml:space="preserve">процессе установки </w:t>
      </w:r>
      <w:proofErr w:type="gramStart"/>
      <w:r w:rsidRPr="00A61ABD">
        <w:rPr>
          <w:sz w:val="28"/>
        </w:rPr>
        <w:t xml:space="preserve">платформы </w:t>
      </w:r>
      <w:r w:rsidR="00C67A87" w:rsidRPr="00A61ABD">
        <w:rPr>
          <w:i/>
          <w:sz w:val="28"/>
        </w:rPr>
        <w:t xml:space="preserve"> </w:t>
      </w:r>
      <w:r w:rsidRPr="00A61ABD">
        <w:rPr>
          <w:sz w:val="28"/>
        </w:rPr>
        <w:t>должны</w:t>
      </w:r>
      <w:proofErr w:type="gramEnd"/>
      <w:r w:rsidRPr="00A61ABD">
        <w:rPr>
          <w:sz w:val="28"/>
        </w:rPr>
        <w:t xml:space="preserve"> быть обязательно созданы следу</w:t>
      </w:r>
      <w:r w:rsidRPr="00A32FC6">
        <w:rPr>
          <w:sz w:val="28"/>
        </w:rPr>
        <w:t>ющие базы данных:</w:t>
      </w:r>
    </w:p>
    <w:p w14:paraId="5A429CCB" w14:textId="77777777" w:rsidR="001F61AF" w:rsidRPr="00A32FC6" w:rsidRDefault="001F61AF" w:rsidP="001F61AF">
      <w:pPr>
        <w:pStyle w:val="3"/>
        <w:keepNext w:val="0"/>
        <w:keepLines w:val="0"/>
        <w:numPr>
          <w:ilvl w:val="0"/>
          <w:numId w:val="41"/>
        </w:numPr>
        <w:suppressAutoHyphens w:val="0"/>
        <w:spacing w:before="0" w:after="0" w:line="256" w:lineRule="auto"/>
        <w:outlineLvl w:val="9"/>
        <w:rPr>
          <w:rFonts w:ascii="Times New Roman" w:hAnsi="Times New Roman" w:cs="Times New Roman"/>
          <w:i w:val="0"/>
          <w:color w:val="auto"/>
          <w:sz w:val="28"/>
          <w:u w:val="single"/>
        </w:rPr>
      </w:pPr>
      <w:r w:rsidRPr="00A32FC6">
        <w:rPr>
          <w:rFonts w:ascii="Times New Roman" w:hAnsi="Times New Roman" w:cs="Times New Roman"/>
          <w:b/>
          <w:i w:val="0"/>
          <w:color w:val="auto"/>
          <w:sz w:val="28"/>
          <w:u w:val="single"/>
        </w:rPr>
        <w:t>Безопасность</w:t>
      </w:r>
      <w:r w:rsidRPr="00A32FC6">
        <w:rPr>
          <w:rFonts w:ascii="Times New Roman" w:hAnsi="Times New Roman" w:cs="Times New Roman"/>
          <w:i w:val="0"/>
          <w:color w:val="auto"/>
          <w:sz w:val="28"/>
          <w:u w:val="single"/>
        </w:rPr>
        <w:t xml:space="preserve"> (</w:t>
      </w:r>
      <w:proofErr w:type="spellStart"/>
      <w:r w:rsidR="00B15401" w:rsidRPr="00B15401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rcmag</w:t>
      </w:r>
      <w:proofErr w:type="spellEnd"/>
      <w:r w:rsidR="00B15401" w:rsidRPr="00B15401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-sec</w:t>
      </w:r>
      <w:r w:rsidRPr="00A32FC6">
        <w:rPr>
          <w:rFonts w:ascii="Times New Roman" w:hAnsi="Times New Roman" w:cs="Times New Roman"/>
          <w:i w:val="0"/>
          <w:color w:val="auto"/>
          <w:sz w:val="28"/>
          <w:u w:val="single"/>
        </w:rPr>
        <w:t>)</w:t>
      </w:r>
    </w:p>
    <w:p w14:paraId="48860E6F" w14:textId="77777777" w:rsidR="001F61AF" w:rsidRPr="00A32FC6" w:rsidRDefault="001F61AF" w:rsidP="001F61AF">
      <w:pPr>
        <w:pStyle w:val="3"/>
        <w:keepNext w:val="0"/>
        <w:keepLines w:val="0"/>
        <w:numPr>
          <w:ilvl w:val="0"/>
          <w:numId w:val="41"/>
        </w:numPr>
        <w:suppressAutoHyphens w:val="0"/>
        <w:spacing w:before="0" w:after="0" w:line="256" w:lineRule="auto"/>
        <w:outlineLvl w:val="9"/>
        <w:rPr>
          <w:rFonts w:ascii="Times New Roman" w:hAnsi="Times New Roman" w:cs="Times New Roman"/>
          <w:i w:val="0"/>
          <w:color w:val="auto"/>
          <w:sz w:val="28"/>
          <w:u w:val="single"/>
        </w:rPr>
      </w:pPr>
      <w:r w:rsidRPr="00A32FC6">
        <w:rPr>
          <w:rFonts w:ascii="Times New Roman" w:hAnsi="Times New Roman" w:cs="Times New Roman"/>
          <w:b/>
          <w:i w:val="0"/>
          <w:color w:val="auto"/>
          <w:sz w:val="28"/>
          <w:u w:val="single"/>
        </w:rPr>
        <w:t>Прикладные модели</w:t>
      </w:r>
      <w:r w:rsidRPr="00A32FC6">
        <w:rPr>
          <w:rFonts w:ascii="Times New Roman" w:hAnsi="Times New Roman" w:cs="Times New Roman"/>
          <w:i w:val="0"/>
          <w:color w:val="auto"/>
          <w:sz w:val="28"/>
          <w:u w:val="single"/>
        </w:rPr>
        <w:t xml:space="preserve"> (</w:t>
      </w:r>
      <w:proofErr w:type="spellStart"/>
      <w:r w:rsidR="00B15401" w:rsidRPr="00B15401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rcmag-im</w:t>
      </w:r>
      <w:proofErr w:type="spellEnd"/>
      <w:r w:rsidRPr="00A32FC6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)</w:t>
      </w:r>
    </w:p>
    <w:p w14:paraId="59E4875F" w14:textId="77777777" w:rsidR="001F61AF" w:rsidRDefault="001F61AF" w:rsidP="001F61AF">
      <w:pPr>
        <w:pStyle w:val="3"/>
        <w:keepNext w:val="0"/>
        <w:keepLines w:val="0"/>
        <w:numPr>
          <w:ilvl w:val="0"/>
          <w:numId w:val="41"/>
        </w:numPr>
        <w:suppressAutoHyphens w:val="0"/>
        <w:spacing w:before="0" w:after="0" w:line="256" w:lineRule="auto"/>
        <w:outlineLvl w:val="9"/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</w:pPr>
      <w:r w:rsidRPr="00A32FC6">
        <w:rPr>
          <w:rFonts w:ascii="Times New Roman" w:hAnsi="Times New Roman" w:cs="Times New Roman"/>
          <w:b/>
          <w:i w:val="0"/>
          <w:color w:val="auto"/>
          <w:sz w:val="28"/>
          <w:u w:val="single"/>
        </w:rPr>
        <w:t>Журнал операций</w:t>
      </w:r>
      <w:r w:rsidRPr="00A32FC6">
        <w:rPr>
          <w:rFonts w:ascii="Times New Roman" w:hAnsi="Times New Roman" w:cs="Times New Roman"/>
          <w:i w:val="0"/>
          <w:color w:val="auto"/>
          <w:sz w:val="28"/>
          <w:u w:val="single"/>
        </w:rPr>
        <w:t xml:space="preserve"> (</w:t>
      </w:r>
      <w:proofErr w:type="spellStart"/>
      <w:r w:rsidR="00B15401" w:rsidRPr="00B15401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rcmag-mon</w:t>
      </w:r>
      <w:proofErr w:type="spellEnd"/>
      <w:r w:rsidRPr="00A32FC6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)</w:t>
      </w:r>
    </w:p>
    <w:p w14:paraId="2F2A398E" w14:textId="77777777" w:rsidR="00B15401" w:rsidRDefault="00B15401" w:rsidP="00B15401">
      <w:pPr>
        <w:pStyle w:val="3"/>
        <w:keepNext w:val="0"/>
        <w:keepLines w:val="0"/>
        <w:numPr>
          <w:ilvl w:val="0"/>
          <w:numId w:val="41"/>
        </w:numPr>
        <w:suppressAutoHyphens w:val="0"/>
        <w:spacing w:before="0" w:after="0" w:line="256" w:lineRule="auto"/>
        <w:outlineLvl w:val="9"/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u w:val="single"/>
        </w:rPr>
        <w:lastRenderedPageBreak/>
        <w:t>Шина событий</w:t>
      </w:r>
      <w:r w:rsidRPr="00A32FC6">
        <w:rPr>
          <w:rFonts w:ascii="Times New Roman" w:hAnsi="Times New Roman" w:cs="Times New Roman"/>
          <w:i w:val="0"/>
          <w:color w:val="auto"/>
          <w:sz w:val="28"/>
          <w:u w:val="single"/>
        </w:rPr>
        <w:t xml:space="preserve"> (</w:t>
      </w:r>
      <w:proofErr w:type="spellStart"/>
      <w:r w:rsidRPr="00B15401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rcmag-eb</w:t>
      </w:r>
      <w:proofErr w:type="spellEnd"/>
      <w:r w:rsidRPr="00A32FC6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)</w:t>
      </w:r>
    </w:p>
    <w:p w14:paraId="01EEC199" w14:textId="77777777" w:rsidR="00284F1E" w:rsidRPr="00284F1E" w:rsidRDefault="00284F1E" w:rsidP="00284F1E">
      <w:pPr>
        <w:pStyle w:val="3"/>
        <w:keepNext w:val="0"/>
        <w:keepLines w:val="0"/>
        <w:numPr>
          <w:ilvl w:val="0"/>
          <w:numId w:val="41"/>
        </w:numPr>
        <w:suppressAutoHyphens w:val="0"/>
        <w:spacing w:before="0" w:after="0" w:line="256" w:lineRule="auto"/>
        <w:outlineLvl w:val="9"/>
        <w:rPr>
          <w:lang w:val="en-US"/>
        </w:rPr>
      </w:pPr>
      <w:proofErr w:type="spellStart"/>
      <w:r w:rsidRPr="00284F1E">
        <w:rPr>
          <w:rFonts w:ascii="Times New Roman" w:hAnsi="Times New Roman" w:cs="Times New Roman"/>
          <w:b/>
          <w:i w:val="0"/>
          <w:color w:val="auto"/>
          <w:sz w:val="28"/>
          <w:u w:val="single"/>
        </w:rPr>
        <w:t>ПРОучет</w:t>
      </w:r>
      <w:proofErr w:type="spellEnd"/>
      <w:r>
        <w:rPr>
          <w:b/>
          <w:sz w:val="28"/>
          <w:u w:val="single"/>
        </w:rPr>
        <w:t xml:space="preserve"> (</w:t>
      </w:r>
      <w:proofErr w:type="spellStart"/>
      <w:r w:rsidRPr="00284F1E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rcapppro-accdata</w:t>
      </w:r>
      <w:proofErr w:type="spellEnd"/>
      <w:r w:rsidRPr="00284F1E">
        <w:rPr>
          <w:rFonts w:ascii="Times New Roman" w:hAnsi="Times New Roman" w:cs="Times New Roman"/>
          <w:i w:val="0"/>
          <w:color w:val="auto"/>
          <w:sz w:val="28"/>
          <w:u w:val="single"/>
          <w:lang w:val="en-US"/>
        </w:rPr>
        <w:t>)</w:t>
      </w:r>
    </w:p>
    <w:p w14:paraId="3F85C939" w14:textId="77777777" w:rsidR="007D0CA4" w:rsidRDefault="007D0CA4" w:rsidP="005641EE">
      <w:pPr>
        <w:pStyle w:val="25"/>
        <w:numPr>
          <w:ilvl w:val="1"/>
          <w:numId w:val="26"/>
        </w:numPr>
        <w:outlineLvl w:val="1"/>
        <w:rPr>
          <w:szCs w:val="28"/>
        </w:rPr>
      </w:pPr>
      <w:bookmarkStart w:id="21" w:name="_Toc27480992"/>
      <w:bookmarkStart w:id="22" w:name="_Toc135919227"/>
      <w:r>
        <w:t>Создание пользователя</w:t>
      </w:r>
      <w:bookmarkEnd w:id="21"/>
      <w:bookmarkEnd w:id="22"/>
    </w:p>
    <w:p w14:paraId="0A8563DC" w14:textId="77777777" w:rsidR="007D0CA4" w:rsidRPr="00A32FC6" w:rsidRDefault="00C67A87" w:rsidP="007D0CA4">
      <w:pPr>
        <w:spacing w:line="240" w:lineRule="auto"/>
        <w:rPr>
          <w:sz w:val="28"/>
        </w:rPr>
      </w:pPr>
      <w:r>
        <w:rPr>
          <w:sz w:val="28"/>
        </w:rPr>
        <w:t>После создания требуемых БД</w:t>
      </w:r>
      <w:r w:rsidR="007D0CA4" w:rsidRPr="00A32FC6">
        <w:rPr>
          <w:sz w:val="28"/>
        </w:rPr>
        <w:t xml:space="preserve"> необходимо создать новую </w:t>
      </w:r>
      <w:r w:rsidR="007D0CA4" w:rsidRPr="00A32FC6">
        <w:rPr>
          <w:sz w:val="28"/>
          <w:lang w:val="en-US"/>
        </w:rPr>
        <w:t>SQL</w:t>
      </w:r>
      <w:r w:rsidR="007D0CA4" w:rsidRPr="00A32FC6">
        <w:rPr>
          <w:sz w:val="28"/>
        </w:rPr>
        <w:t>-серверную учётную запись</w:t>
      </w:r>
      <w:r>
        <w:rPr>
          <w:sz w:val="28"/>
        </w:rPr>
        <w:t xml:space="preserve"> и дать ей права на созданные БД</w:t>
      </w:r>
      <w:r w:rsidR="007D0CA4" w:rsidRPr="00A32FC6">
        <w:rPr>
          <w:sz w:val="28"/>
        </w:rPr>
        <w:t xml:space="preserve">. Создание записи происходит </w:t>
      </w:r>
      <w:r>
        <w:rPr>
          <w:sz w:val="28"/>
        </w:rPr>
        <w:t>с помощью скрипта</w:t>
      </w:r>
      <w:r w:rsidR="007D0CA4" w:rsidRPr="00A32FC6">
        <w:rPr>
          <w:sz w:val="28"/>
        </w:rPr>
        <w:t xml:space="preserve"> </w:t>
      </w:r>
      <w:proofErr w:type="spellStart"/>
      <w:r w:rsidR="007D0CA4" w:rsidRPr="00A32FC6">
        <w:rPr>
          <w:b/>
          <w:sz w:val="28"/>
        </w:rPr>
        <w:t>createUserScript.sql</w:t>
      </w:r>
      <w:proofErr w:type="spellEnd"/>
      <w:r w:rsidR="007D0CA4" w:rsidRPr="00A32FC6">
        <w:rPr>
          <w:b/>
          <w:sz w:val="28"/>
        </w:rPr>
        <w:t>.</w:t>
      </w:r>
      <w:r w:rsidR="007D0CA4" w:rsidRPr="00A32FC6">
        <w:rPr>
          <w:sz w:val="28"/>
        </w:rPr>
        <w:t xml:space="preserve"> Перед запуском на исполнение в файле необходимо заполнить поля в соответствии с логином и паролем учётной записи:</w:t>
      </w:r>
    </w:p>
    <w:p w14:paraId="3A54925D" w14:textId="77777777" w:rsidR="007D0CA4" w:rsidRPr="00C67A87" w:rsidRDefault="00C67A87" w:rsidP="007D0CA4">
      <w:pPr>
        <w:spacing w:line="240" w:lineRule="auto"/>
        <w:ind w:firstLine="708"/>
        <w:rPr>
          <w:sz w:val="28"/>
          <w:lang w:val="en-US"/>
        </w:rPr>
      </w:pPr>
      <w:proofErr w:type="spellStart"/>
      <w:r w:rsidRPr="00C67A87">
        <w:rPr>
          <w:b/>
          <w:sz w:val="28"/>
          <w:lang w:val="en-US"/>
        </w:rPr>
        <w:t>user_name_db</w:t>
      </w:r>
      <w:proofErr w:type="spellEnd"/>
      <w:r w:rsidR="007D0CA4" w:rsidRPr="00C67A87">
        <w:rPr>
          <w:sz w:val="28"/>
          <w:lang w:val="en-US"/>
        </w:rPr>
        <w:t xml:space="preserve"> = '*****' – </w:t>
      </w:r>
      <w:proofErr w:type="gramStart"/>
      <w:r w:rsidR="007D0CA4" w:rsidRPr="00A32FC6">
        <w:rPr>
          <w:i/>
          <w:sz w:val="28"/>
        </w:rPr>
        <w:t>логин</w:t>
      </w:r>
      <w:r w:rsidR="007D0CA4" w:rsidRPr="00C67A87">
        <w:rPr>
          <w:i/>
          <w:sz w:val="28"/>
          <w:lang w:val="en-US"/>
        </w:rPr>
        <w:t>;</w:t>
      </w:r>
      <w:proofErr w:type="gramEnd"/>
    </w:p>
    <w:p w14:paraId="597FD067" w14:textId="77777777" w:rsidR="007D0CA4" w:rsidRPr="00A32FC6" w:rsidRDefault="00C67A87" w:rsidP="007D0CA4">
      <w:pPr>
        <w:spacing w:line="240" w:lineRule="auto"/>
        <w:ind w:firstLine="708"/>
        <w:rPr>
          <w:sz w:val="28"/>
        </w:rPr>
      </w:pPr>
      <w:proofErr w:type="spellStart"/>
      <w:r w:rsidRPr="00C67A87">
        <w:rPr>
          <w:b/>
          <w:sz w:val="28"/>
        </w:rPr>
        <w:t>password</w:t>
      </w:r>
      <w:proofErr w:type="spellEnd"/>
      <w:r w:rsidR="007D0CA4" w:rsidRPr="00A32FC6">
        <w:rPr>
          <w:sz w:val="28"/>
        </w:rPr>
        <w:t xml:space="preserve"> = '*****' – </w:t>
      </w:r>
      <w:r w:rsidR="007D0CA4" w:rsidRPr="00A32FC6">
        <w:rPr>
          <w:i/>
          <w:sz w:val="28"/>
        </w:rPr>
        <w:t>пароль.</w:t>
      </w:r>
    </w:p>
    <w:p w14:paraId="176AD85C" w14:textId="77777777" w:rsidR="007D0CA4" w:rsidRPr="00A32FC6" w:rsidRDefault="007D0CA4" w:rsidP="007D0CA4">
      <w:pPr>
        <w:spacing w:line="240" w:lineRule="auto"/>
        <w:rPr>
          <w:sz w:val="28"/>
        </w:rPr>
      </w:pPr>
      <w:r w:rsidRPr="00A32FC6">
        <w:rPr>
          <w:sz w:val="28"/>
        </w:rPr>
        <w:t xml:space="preserve">Затем выполнить скрипт на </w:t>
      </w:r>
      <w:r w:rsidRPr="00A32FC6">
        <w:rPr>
          <w:sz w:val="28"/>
          <w:lang w:val="en-US"/>
        </w:rPr>
        <w:t>SQL</w:t>
      </w:r>
      <w:r w:rsidRPr="00A32FC6">
        <w:rPr>
          <w:sz w:val="28"/>
        </w:rPr>
        <w:t xml:space="preserve">-сервере. Скрипт должен быть выполнен пользователем с правами </w:t>
      </w:r>
      <w:r w:rsidRPr="00A32FC6">
        <w:rPr>
          <w:i/>
          <w:sz w:val="28"/>
        </w:rPr>
        <w:t>администратора БД</w:t>
      </w:r>
      <w:r w:rsidRPr="00A32FC6">
        <w:rPr>
          <w:sz w:val="28"/>
        </w:rPr>
        <w:t>.</w:t>
      </w:r>
    </w:p>
    <w:p w14:paraId="78FB0C32" w14:textId="77777777" w:rsidR="007D0CA4" w:rsidRDefault="007D0CA4" w:rsidP="005641EE">
      <w:pPr>
        <w:pStyle w:val="25"/>
        <w:numPr>
          <w:ilvl w:val="1"/>
          <w:numId w:val="26"/>
        </w:numPr>
        <w:outlineLvl w:val="1"/>
      </w:pPr>
      <w:bookmarkStart w:id="23" w:name="_Toc22201085"/>
      <w:bookmarkStart w:id="24" w:name="_Toc22219975"/>
      <w:bookmarkStart w:id="25" w:name="_Toc22201086"/>
      <w:bookmarkStart w:id="26" w:name="_Toc22219976"/>
      <w:bookmarkStart w:id="27" w:name="_Ref27148813"/>
      <w:bookmarkStart w:id="28" w:name="_Toc27480994"/>
      <w:bookmarkStart w:id="29" w:name="_Toc135919228"/>
      <w:bookmarkEnd w:id="23"/>
      <w:bookmarkEnd w:id="24"/>
      <w:bookmarkEnd w:id="25"/>
      <w:bookmarkEnd w:id="26"/>
      <w:r>
        <w:t>Установка платформы МАГИСТРАЛЬ</w:t>
      </w:r>
      <w:bookmarkEnd w:id="27"/>
      <w:bookmarkEnd w:id="28"/>
      <w:bookmarkEnd w:id="29"/>
    </w:p>
    <w:p w14:paraId="520FE501" w14:textId="77777777" w:rsidR="007D0CA4" w:rsidRPr="00A32FC6" w:rsidRDefault="007D0CA4" w:rsidP="005641EE">
      <w:pPr>
        <w:pStyle w:val="3"/>
        <w:numPr>
          <w:ilvl w:val="0"/>
          <w:numId w:val="0"/>
        </w:numPr>
        <w:ind w:left="720" w:hanging="360"/>
        <w:outlineLvl w:val="9"/>
        <w:rPr>
          <w:rFonts w:ascii="Times New Roman" w:hAnsi="Times New Roman" w:cs="Times New Roman"/>
          <w:color w:val="auto"/>
        </w:rPr>
      </w:pPr>
      <w:r w:rsidRPr="00A32FC6">
        <w:rPr>
          <w:rFonts w:ascii="Times New Roman" w:hAnsi="Times New Roman" w:cs="Times New Roman"/>
          <w:b/>
          <w:color w:val="auto"/>
        </w:rPr>
        <w:t>Важно! Все шаги по установке/обновлению платформы и приложений выполняются от имени Администратора</w:t>
      </w:r>
      <w:r w:rsidRPr="00A32FC6">
        <w:rPr>
          <w:rFonts w:ascii="Times New Roman" w:hAnsi="Times New Roman" w:cs="Times New Roman"/>
          <w:color w:val="auto"/>
        </w:rPr>
        <w:t>.</w:t>
      </w:r>
    </w:p>
    <w:p w14:paraId="46D14788" w14:textId="77777777" w:rsidR="007D0CA4" w:rsidRPr="00A32FC6" w:rsidRDefault="007D0CA4" w:rsidP="00070E59">
      <w:pPr>
        <w:spacing w:line="240" w:lineRule="auto"/>
        <w:rPr>
          <w:i/>
          <w:sz w:val="28"/>
        </w:rPr>
      </w:pPr>
      <w:r w:rsidRPr="00A32FC6">
        <w:rPr>
          <w:sz w:val="28"/>
        </w:rPr>
        <w:t xml:space="preserve">Время установки платформы </w:t>
      </w:r>
      <w:r w:rsidRPr="00A32FC6">
        <w:rPr>
          <w:b/>
          <w:sz w:val="28"/>
        </w:rPr>
        <w:t>МАГИСТРАЛЬ</w:t>
      </w:r>
      <w:r w:rsidRPr="00A32FC6">
        <w:rPr>
          <w:sz w:val="28"/>
        </w:rPr>
        <w:t xml:space="preserve"> составляет ориентировочно </w:t>
      </w:r>
      <w:proofErr w:type="gramStart"/>
      <w:r w:rsidR="00EE0DA7">
        <w:rPr>
          <w:sz w:val="28"/>
        </w:rPr>
        <w:t>2</w:t>
      </w:r>
      <w:r w:rsidRPr="00A32FC6">
        <w:rPr>
          <w:sz w:val="28"/>
        </w:rPr>
        <w:t>-7</w:t>
      </w:r>
      <w:proofErr w:type="gramEnd"/>
      <w:r w:rsidRPr="00A32FC6">
        <w:rPr>
          <w:sz w:val="28"/>
        </w:rPr>
        <w:t xml:space="preserve"> минут.</w:t>
      </w:r>
    </w:p>
    <w:p w14:paraId="65B20305" w14:textId="77777777" w:rsidR="00800A4F" w:rsidRPr="00070E59" w:rsidRDefault="00800A4F" w:rsidP="00070E59">
      <w:pPr>
        <w:spacing w:line="240" w:lineRule="auto"/>
        <w:rPr>
          <w:sz w:val="28"/>
        </w:rPr>
      </w:pPr>
      <w:r w:rsidRPr="00070E59">
        <w:rPr>
          <w:sz w:val="28"/>
        </w:rPr>
        <w:t xml:space="preserve">Перед запуском установщика необходимо открыть файл </w:t>
      </w:r>
      <w:r w:rsidR="00070E59" w:rsidRPr="00070E59">
        <w:rPr>
          <w:b/>
          <w:bCs/>
          <w:sz w:val="28"/>
          <w:lang w:val="en-US"/>
        </w:rPr>
        <w:t>Install</w:t>
      </w:r>
      <w:r w:rsidR="00070E59" w:rsidRPr="00070E59">
        <w:rPr>
          <w:b/>
          <w:bCs/>
          <w:sz w:val="28"/>
        </w:rPr>
        <w:t>.</w:t>
      </w:r>
      <w:r w:rsidR="00070E59" w:rsidRPr="00070E59">
        <w:rPr>
          <w:b/>
          <w:bCs/>
          <w:sz w:val="28"/>
          <w:lang w:val="en-US"/>
        </w:rPr>
        <w:t>bat</w:t>
      </w:r>
      <w:r w:rsidRPr="00070E59">
        <w:rPr>
          <w:sz w:val="28"/>
        </w:rPr>
        <w:t xml:space="preserve"> в режиме</w:t>
      </w:r>
      <w:r w:rsidR="00070E59" w:rsidRPr="00070E59">
        <w:rPr>
          <w:sz w:val="28"/>
        </w:rPr>
        <w:t xml:space="preserve"> </w:t>
      </w:r>
      <w:r w:rsidRPr="00070E59">
        <w:rPr>
          <w:sz w:val="28"/>
        </w:rPr>
        <w:t>редактирования и указать следующие параметры:</w:t>
      </w:r>
    </w:p>
    <w:p w14:paraId="792AD61E" w14:textId="77777777" w:rsidR="00FF65DB" w:rsidRPr="00FF65DB" w:rsidRDefault="00FF65DB" w:rsidP="00FF65DB">
      <w:pPr>
        <w:spacing w:line="240" w:lineRule="auto"/>
        <w:ind w:firstLine="708"/>
        <w:rPr>
          <w:sz w:val="28"/>
        </w:rPr>
      </w:pPr>
      <w:proofErr w:type="spellStart"/>
      <w:r w:rsidRPr="00FF65DB">
        <w:rPr>
          <w:b/>
          <w:sz w:val="28"/>
          <w:lang w:val="en-US"/>
        </w:rPr>
        <w:t>destinationPath</w:t>
      </w:r>
      <w:proofErr w:type="spellEnd"/>
      <w:r w:rsidRPr="00FF65DB">
        <w:rPr>
          <w:sz w:val="28"/>
        </w:rPr>
        <w:t xml:space="preserve"> = '*****' – </w:t>
      </w:r>
      <w:r>
        <w:rPr>
          <w:i/>
          <w:sz w:val="28"/>
        </w:rPr>
        <w:t xml:space="preserve">путь </w:t>
      </w:r>
      <w:r w:rsidRPr="00FF65DB">
        <w:rPr>
          <w:i/>
          <w:sz w:val="28"/>
        </w:rPr>
        <w:t xml:space="preserve">для установки компонентов </w:t>
      </w:r>
      <w:proofErr w:type="gramStart"/>
      <w:r w:rsidRPr="00FF65DB">
        <w:rPr>
          <w:i/>
          <w:sz w:val="28"/>
        </w:rPr>
        <w:t>платформы;</w:t>
      </w:r>
      <w:proofErr w:type="gramEnd"/>
    </w:p>
    <w:p w14:paraId="7B652E09" w14:textId="77777777" w:rsidR="00FF65DB" w:rsidRPr="00A32FC6" w:rsidRDefault="00FF65DB" w:rsidP="00FF65DB">
      <w:pPr>
        <w:spacing w:line="240" w:lineRule="auto"/>
        <w:ind w:firstLine="708"/>
        <w:rPr>
          <w:sz w:val="28"/>
        </w:rPr>
      </w:pPr>
      <w:proofErr w:type="spellStart"/>
      <w:r w:rsidRPr="00FF65DB">
        <w:rPr>
          <w:b/>
          <w:sz w:val="28"/>
        </w:rPr>
        <w:t>nssmPath</w:t>
      </w:r>
      <w:proofErr w:type="spellEnd"/>
      <w:r w:rsidRPr="00A32FC6">
        <w:rPr>
          <w:sz w:val="28"/>
        </w:rPr>
        <w:t xml:space="preserve">= '*****' – </w:t>
      </w:r>
      <w:r w:rsidRPr="00FF65DB">
        <w:rPr>
          <w:i/>
          <w:sz w:val="28"/>
        </w:rPr>
        <w:t xml:space="preserve">путь для установки </w:t>
      </w:r>
      <w:proofErr w:type="spellStart"/>
      <w:r w:rsidRPr="00FF65DB">
        <w:rPr>
          <w:i/>
          <w:sz w:val="28"/>
        </w:rPr>
        <w:t>nssm</w:t>
      </w:r>
      <w:proofErr w:type="spellEnd"/>
      <w:r>
        <w:rPr>
          <w:i/>
          <w:sz w:val="28"/>
        </w:rPr>
        <w:t xml:space="preserve"> (утилиты для запуска приложений в виде сервисов операционной системы - дистрибутив входит в предоставляемый набор)</w:t>
      </w:r>
      <w:r w:rsidR="008C54D3">
        <w:rPr>
          <w:i/>
          <w:sz w:val="28"/>
        </w:rPr>
        <w:t>;</w:t>
      </w:r>
    </w:p>
    <w:p w14:paraId="73A41A42" w14:textId="77777777" w:rsidR="008C54D3" w:rsidRDefault="008C54D3" w:rsidP="008C54D3">
      <w:pPr>
        <w:spacing w:line="240" w:lineRule="auto"/>
        <w:ind w:firstLine="708"/>
        <w:rPr>
          <w:i/>
          <w:sz w:val="28"/>
          <w:lang w:val="en-US"/>
        </w:rPr>
      </w:pPr>
      <w:proofErr w:type="spellStart"/>
      <w:r w:rsidRPr="00070E59">
        <w:rPr>
          <w:b/>
          <w:sz w:val="28"/>
          <w:lang w:val="en-US"/>
        </w:rPr>
        <w:t>systemType</w:t>
      </w:r>
      <w:proofErr w:type="spellEnd"/>
      <w:r w:rsidRPr="00070E59">
        <w:rPr>
          <w:sz w:val="28"/>
          <w:lang w:val="en-US"/>
        </w:rPr>
        <w:t xml:space="preserve">= '*****' – </w:t>
      </w:r>
      <w:r>
        <w:rPr>
          <w:i/>
          <w:sz w:val="28"/>
        </w:rPr>
        <w:t>тип</w:t>
      </w:r>
      <w:r w:rsidRPr="00070E59">
        <w:rPr>
          <w:i/>
          <w:sz w:val="28"/>
          <w:lang w:val="en-US"/>
        </w:rPr>
        <w:t xml:space="preserve"> </w:t>
      </w:r>
      <w:r>
        <w:rPr>
          <w:i/>
          <w:sz w:val="28"/>
        </w:rPr>
        <w:t>ОС</w:t>
      </w:r>
      <w:r w:rsidRPr="00070E59">
        <w:rPr>
          <w:i/>
          <w:sz w:val="28"/>
          <w:lang w:val="en-US"/>
        </w:rPr>
        <w:t xml:space="preserve"> (win64 </w:t>
      </w:r>
      <w:r>
        <w:rPr>
          <w:i/>
          <w:sz w:val="28"/>
        </w:rPr>
        <w:t>или</w:t>
      </w:r>
      <w:r w:rsidRPr="00070E59">
        <w:rPr>
          <w:i/>
          <w:sz w:val="28"/>
          <w:lang w:val="en-US"/>
        </w:rPr>
        <w:t xml:space="preserve"> win32</w:t>
      </w:r>
      <w:proofErr w:type="gramStart"/>
      <w:r w:rsidRPr="00070E59">
        <w:rPr>
          <w:i/>
          <w:sz w:val="28"/>
          <w:lang w:val="en-US"/>
        </w:rPr>
        <w:t>)</w:t>
      </w:r>
      <w:r w:rsidR="00261764" w:rsidRPr="00261764">
        <w:rPr>
          <w:i/>
          <w:sz w:val="28"/>
          <w:lang w:val="en-US"/>
        </w:rPr>
        <w:t>;</w:t>
      </w:r>
      <w:proofErr w:type="gramEnd"/>
    </w:p>
    <w:p w14:paraId="79905414" w14:textId="77777777" w:rsidR="00261764" w:rsidRPr="00261764" w:rsidRDefault="00261764" w:rsidP="00261764">
      <w:pPr>
        <w:spacing w:line="240" w:lineRule="auto"/>
        <w:ind w:firstLine="708"/>
        <w:rPr>
          <w:i/>
          <w:sz w:val="28"/>
        </w:rPr>
      </w:pPr>
      <w:r w:rsidRPr="00261764">
        <w:rPr>
          <w:b/>
          <w:sz w:val="28"/>
          <w:lang w:val="en-US"/>
        </w:rPr>
        <w:t>arch</w:t>
      </w:r>
      <w:r w:rsidRPr="00261764">
        <w:rPr>
          <w:b/>
          <w:sz w:val="28"/>
        </w:rPr>
        <w:t>7</w:t>
      </w:r>
      <w:proofErr w:type="spellStart"/>
      <w:r w:rsidRPr="00261764">
        <w:rPr>
          <w:b/>
          <w:sz w:val="28"/>
          <w:lang w:val="en-US"/>
        </w:rPr>
        <w:t>zPath</w:t>
      </w:r>
      <w:proofErr w:type="spellEnd"/>
      <w:r w:rsidRPr="00261764">
        <w:rPr>
          <w:sz w:val="28"/>
        </w:rPr>
        <w:t xml:space="preserve">= '*****' – </w:t>
      </w:r>
      <w:r>
        <w:rPr>
          <w:i/>
          <w:sz w:val="28"/>
        </w:rPr>
        <w:t xml:space="preserve">путь до архиватора </w:t>
      </w:r>
      <w:proofErr w:type="gramStart"/>
      <w:r w:rsidRPr="00261764">
        <w:rPr>
          <w:i/>
          <w:sz w:val="28"/>
        </w:rPr>
        <w:t>7</w:t>
      </w:r>
      <w:r>
        <w:rPr>
          <w:i/>
          <w:sz w:val="28"/>
          <w:lang w:val="en-US"/>
        </w:rPr>
        <w:t>z</w:t>
      </w:r>
      <w:r w:rsidRPr="00261764">
        <w:rPr>
          <w:i/>
          <w:sz w:val="28"/>
        </w:rPr>
        <w:t>;</w:t>
      </w:r>
      <w:proofErr w:type="gramEnd"/>
    </w:p>
    <w:p w14:paraId="30F67815" w14:textId="77777777" w:rsidR="00261764" w:rsidRPr="00261764" w:rsidRDefault="00261764" w:rsidP="00261764">
      <w:pPr>
        <w:spacing w:line="240" w:lineRule="auto"/>
        <w:ind w:firstLine="708"/>
        <w:rPr>
          <w:i/>
          <w:sz w:val="28"/>
        </w:rPr>
      </w:pPr>
      <w:proofErr w:type="spellStart"/>
      <w:r w:rsidRPr="00261764">
        <w:rPr>
          <w:b/>
          <w:sz w:val="28"/>
          <w:lang w:val="en-US"/>
        </w:rPr>
        <w:t>rootPath</w:t>
      </w:r>
      <w:proofErr w:type="spellEnd"/>
      <w:r w:rsidRPr="00261764">
        <w:rPr>
          <w:sz w:val="28"/>
        </w:rPr>
        <w:t xml:space="preserve">= '*****' – </w:t>
      </w:r>
      <w:r w:rsidRPr="00261764">
        <w:rPr>
          <w:i/>
          <w:sz w:val="28"/>
        </w:rPr>
        <w:t>Путь к файлам с дистрибутивом.</w:t>
      </w:r>
    </w:p>
    <w:p w14:paraId="7A6977FF" w14:textId="77777777" w:rsidR="00261764" w:rsidRPr="00261764" w:rsidRDefault="00261764" w:rsidP="008C54D3">
      <w:pPr>
        <w:spacing w:line="240" w:lineRule="auto"/>
        <w:ind w:firstLine="708"/>
        <w:rPr>
          <w:i/>
          <w:sz w:val="28"/>
        </w:rPr>
      </w:pPr>
    </w:p>
    <w:p w14:paraId="3B2D5E95" w14:textId="77777777" w:rsidR="00070E59" w:rsidRPr="00261764" w:rsidRDefault="00070E59" w:rsidP="00070E59">
      <w:pPr>
        <w:spacing w:line="240" w:lineRule="auto"/>
        <w:rPr>
          <w:sz w:val="28"/>
        </w:rPr>
      </w:pPr>
    </w:p>
    <w:p w14:paraId="5692582A" w14:textId="77777777" w:rsidR="00070E59" w:rsidRPr="00070E59" w:rsidRDefault="00070E59" w:rsidP="00070E59">
      <w:pPr>
        <w:spacing w:line="240" w:lineRule="auto"/>
        <w:rPr>
          <w:sz w:val="28"/>
        </w:rPr>
      </w:pPr>
      <w:r w:rsidRPr="00070E59">
        <w:rPr>
          <w:sz w:val="28"/>
        </w:rPr>
        <w:t>После</w:t>
      </w:r>
      <w:r>
        <w:rPr>
          <w:sz w:val="28"/>
        </w:rPr>
        <w:t xml:space="preserve"> настройки параметров выше и сохранения изменений в файле необходимо запустить на выполнение </w:t>
      </w:r>
      <w:r w:rsidRPr="00070E59">
        <w:rPr>
          <w:b/>
          <w:bCs/>
          <w:sz w:val="28"/>
          <w:lang w:val="en-US"/>
        </w:rPr>
        <w:t>Install</w:t>
      </w:r>
      <w:r w:rsidRPr="00070E59">
        <w:rPr>
          <w:b/>
          <w:bCs/>
          <w:sz w:val="28"/>
        </w:rPr>
        <w:t>.</w:t>
      </w:r>
      <w:r w:rsidRPr="00070E59">
        <w:rPr>
          <w:b/>
          <w:bCs/>
          <w:sz w:val="28"/>
          <w:lang w:val="en-US"/>
        </w:rPr>
        <w:t>bat</w:t>
      </w:r>
      <w:r w:rsidRPr="00070E59">
        <w:rPr>
          <w:sz w:val="28"/>
        </w:rPr>
        <w:t>.</w:t>
      </w:r>
    </w:p>
    <w:p w14:paraId="474D1B86" w14:textId="77777777" w:rsidR="008E2378" w:rsidRDefault="00B24FFD" w:rsidP="005641EE">
      <w:pPr>
        <w:ind w:firstLine="360"/>
      </w:pPr>
      <w:r>
        <w:tab/>
        <w:t xml:space="preserve">В процессе установки на экране консоли будут отображаться действия и шаги, которые происходят: </w:t>
      </w:r>
    </w:p>
    <w:p w14:paraId="7425BC78" w14:textId="77777777" w:rsidR="0059599E" w:rsidRPr="0059599E" w:rsidRDefault="0059599E" w:rsidP="005641EE">
      <w:pPr>
        <w:ind w:firstLine="360"/>
        <w:rPr>
          <w:lang w:val="en-US"/>
        </w:rPr>
      </w:pPr>
      <w:r w:rsidRPr="0059599E">
        <w:rPr>
          <w:noProof/>
          <w:lang w:eastAsia="ru-RU"/>
        </w:rPr>
        <w:lastRenderedPageBreak/>
        <w:drawing>
          <wp:inline distT="0" distB="0" distL="0" distR="0" wp14:anchorId="58CD1DE4" wp14:editId="5000A425">
            <wp:extent cx="5786755" cy="3002280"/>
            <wp:effectExtent l="0" t="0" r="4445" b="7620"/>
            <wp:docPr id="4895797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2ACC" w14:textId="77777777" w:rsidR="0059599E" w:rsidRDefault="0059599E" w:rsidP="005641EE">
      <w:pPr>
        <w:ind w:firstLine="360"/>
      </w:pPr>
    </w:p>
    <w:p w14:paraId="5BC2C0D4" w14:textId="77777777" w:rsidR="0059599E" w:rsidRDefault="0059599E" w:rsidP="005641EE">
      <w:pPr>
        <w:ind w:firstLine="360"/>
      </w:pPr>
      <w:r>
        <w:t>При успешной установке в окне консоли установщика должно отобразиться сообщение о завершении установки:</w:t>
      </w:r>
    </w:p>
    <w:p w14:paraId="596C745C" w14:textId="77777777" w:rsidR="0059599E" w:rsidRPr="0059599E" w:rsidRDefault="0059599E" w:rsidP="005641EE">
      <w:pPr>
        <w:ind w:firstLine="360"/>
      </w:pPr>
      <w:r w:rsidRPr="0059599E">
        <w:rPr>
          <w:noProof/>
          <w:lang w:eastAsia="ru-RU"/>
        </w:rPr>
        <w:drawing>
          <wp:inline distT="0" distB="0" distL="0" distR="0" wp14:anchorId="43A603FF" wp14:editId="52F41E55">
            <wp:extent cx="6334760" cy="3679825"/>
            <wp:effectExtent l="0" t="0" r="8890" b="0"/>
            <wp:docPr id="2464750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8C41D" w14:textId="77777777" w:rsidR="005A4BA3" w:rsidRDefault="005A4BA3" w:rsidP="005641EE">
      <w:pPr>
        <w:ind w:firstLine="360"/>
      </w:pPr>
    </w:p>
    <w:p w14:paraId="3B486C72" w14:textId="77777777" w:rsidR="003D651E" w:rsidRPr="003D651E" w:rsidRDefault="006E2C32" w:rsidP="00706F2D">
      <w:pPr>
        <w:pStyle w:val="25"/>
        <w:numPr>
          <w:ilvl w:val="1"/>
          <w:numId w:val="26"/>
        </w:numPr>
        <w:outlineLvl w:val="1"/>
      </w:pPr>
      <w:bookmarkStart w:id="30" w:name="_Toc135919229"/>
      <w:r>
        <w:lastRenderedPageBreak/>
        <w:t xml:space="preserve">Настройка </w:t>
      </w:r>
      <w:r w:rsidRPr="00753580">
        <w:rPr>
          <w:rFonts w:cs="Times New Roman"/>
        </w:rPr>
        <w:t>веб-сервер</w:t>
      </w:r>
      <w:r>
        <w:rPr>
          <w:rFonts w:cs="Times New Roman"/>
        </w:rPr>
        <w:t>а</w:t>
      </w:r>
      <w:r w:rsidRPr="00753580">
        <w:rPr>
          <w:rFonts w:cs="Times New Roman"/>
        </w:rPr>
        <w:t xml:space="preserve"> </w:t>
      </w:r>
      <w:proofErr w:type="spellStart"/>
      <w:r w:rsidRPr="00B20610">
        <w:rPr>
          <w:rFonts w:cs="Times New Roman"/>
        </w:rPr>
        <w:t>nginx</w:t>
      </w:r>
      <w:bookmarkEnd w:id="30"/>
      <w:proofErr w:type="spellEnd"/>
    </w:p>
    <w:p w14:paraId="64751812" w14:textId="77777777" w:rsidR="005A4BA3" w:rsidRPr="006E2C32" w:rsidRDefault="006E2C32" w:rsidP="006E2C32">
      <w:pPr>
        <w:ind w:firstLine="360"/>
      </w:pPr>
      <w:r w:rsidRPr="00E36063">
        <w:rPr>
          <w:sz w:val="28"/>
        </w:rPr>
        <w:t>Для корректной работы</w:t>
      </w:r>
      <w:r w:rsidR="00E36063">
        <w:t xml:space="preserve"> </w:t>
      </w:r>
      <w:r w:rsidR="00E36063" w:rsidRPr="00A32FC6">
        <w:rPr>
          <w:sz w:val="28"/>
        </w:rPr>
        <w:t xml:space="preserve">платформы </w:t>
      </w:r>
      <w:r w:rsidR="00E36063" w:rsidRPr="00A32FC6">
        <w:rPr>
          <w:b/>
          <w:sz w:val="28"/>
        </w:rPr>
        <w:t>МАГИСТРАЛЬ</w:t>
      </w:r>
      <w:r>
        <w:t xml:space="preserve"> </w:t>
      </w:r>
      <w:r w:rsidRPr="00CD2B4D">
        <w:rPr>
          <w:sz w:val="28"/>
          <w:szCs w:val="28"/>
        </w:rPr>
        <w:t xml:space="preserve">настройки веб-сервера </w:t>
      </w:r>
      <w:proofErr w:type="spellStart"/>
      <w:r w:rsidRPr="00CD2B4D">
        <w:rPr>
          <w:sz w:val="28"/>
          <w:szCs w:val="28"/>
        </w:rPr>
        <w:t>nginx</w:t>
      </w:r>
      <w:proofErr w:type="spellEnd"/>
      <w:r w:rsidRPr="00CD2B4D">
        <w:rPr>
          <w:sz w:val="28"/>
          <w:szCs w:val="28"/>
        </w:rPr>
        <w:t xml:space="preserve"> версии 1.24.0 должны иметь соответствовать следующему файлу:</w:t>
      </w:r>
      <w:r>
        <w:object w:dxaOrig="1514" w:dyaOrig="985" w14:anchorId="7A3C94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23" o:title=""/>
          </v:shape>
          <o:OLEObject Type="Embed" ProgID="Package" ShapeID="_x0000_i1025" DrawAspect="Icon" ObjectID="_1749888389" r:id="rId24"/>
        </w:object>
      </w:r>
      <w:bookmarkEnd w:id="6"/>
    </w:p>
    <w:sectPr w:rsidR="005A4BA3" w:rsidRPr="006E2C32" w:rsidSect="00B21A87">
      <w:headerReference w:type="default" r:id="rId25"/>
      <w:footerReference w:type="default" r:id="rId26"/>
      <w:pgSz w:w="11906" w:h="16838"/>
      <w:pgMar w:top="1134" w:right="850" w:bottom="1134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6EFA" w14:textId="77777777" w:rsidR="000600A7" w:rsidRDefault="000600A7">
      <w:r>
        <w:separator/>
      </w:r>
    </w:p>
  </w:endnote>
  <w:endnote w:type="continuationSeparator" w:id="0">
    <w:p w14:paraId="13DBD998" w14:textId="77777777" w:rsidR="000600A7" w:rsidRDefault="000600A7">
      <w:r>
        <w:continuationSeparator/>
      </w:r>
    </w:p>
  </w:endnote>
  <w:endnote w:type="continuationNotice" w:id="1">
    <w:p w14:paraId="07F95CDA" w14:textId="77777777" w:rsidR="000600A7" w:rsidRDefault="000600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charset w:val="00"/>
    <w:family w:val="auto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76B4" w14:textId="77777777" w:rsidR="00391091" w:rsidRPr="00FC188B" w:rsidRDefault="00391091" w:rsidP="000C5A17">
    <w:pPr>
      <w:pStyle w:val="ad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b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7"/>
      <w:gridCol w:w="7207"/>
      <w:gridCol w:w="442"/>
    </w:tblGrid>
    <w:tr w:rsidR="00391091" w14:paraId="469C133A" w14:textId="77777777" w:rsidTr="00B8235A">
      <w:tc>
        <w:tcPr>
          <w:tcW w:w="2376" w:type="dxa"/>
        </w:tcPr>
        <w:p w14:paraId="4E368719" w14:textId="77777777" w:rsidR="00391091" w:rsidRDefault="00391091" w:rsidP="00B21A87">
          <w:pPr>
            <w:pStyle w:val="ad"/>
            <w:ind w:firstLine="0"/>
            <w:rPr>
              <w:color w:val="7F7F7F"/>
              <w:sz w:val="20"/>
            </w:rPr>
          </w:pPr>
        </w:p>
      </w:tc>
      <w:tc>
        <w:tcPr>
          <w:tcW w:w="7371" w:type="dxa"/>
        </w:tcPr>
        <w:p w14:paraId="1CE9B455" w14:textId="77777777" w:rsidR="00391091" w:rsidRDefault="00391091" w:rsidP="00716D4D">
          <w:pPr>
            <w:pStyle w:val="ad"/>
            <w:ind w:firstLine="0"/>
            <w:jc w:val="center"/>
            <w:rPr>
              <w:color w:val="7F7F7F"/>
              <w:sz w:val="20"/>
            </w:rPr>
          </w:pPr>
        </w:p>
      </w:tc>
      <w:tc>
        <w:tcPr>
          <w:tcW w:w="445" w:type="dxa"/>
        </w:tcPr>
        <w:p w14:paraId="4CB7EA15" w14:textId="77777777" w:rsidR="00391091" w:rsidRDefault="00391091" w:rsidP="005D4518">
          <w:pPr>
            <w:pStyle w:val="ad"/>
            <w:ind w:firstLine="0"/>
            <w:jc w:val="right"/>
            <w:rPr>
              <w:color w:val="7F7F7F"/>
              <w:sz w:val="20"/>
            </w:rPr>
          </w:pPr>
          <w:r w:rsidRPr="00B21A87">
            <w:rPr>
              <w:color w:val="7F7F7F"/>
              <w:sz w:val="20"/>
            </w:rPr>
            <w:fldChar w:fldCharType="begin"/>
          </w:r>
          <w:r w:rsidRPr="00B21A87">
            <w:rPr>
              <w:color w:val="7F7F7F"/>
              <w:sz w:val="20"/>
            </w:rPr>
            <w:instrText>PAGE   \* MERGEFORMAT</w:instrText>
          </w:r>
          <w:r w:rsidRPr="00B21A87">
            <w:rPr>
              <w:color w:val="7F7F7F"/>
              <w:sz w:val="20"/>
            </w:rPr>
            <w:fldChar w:fldCharType="separate"/>
          </w:r>
          <w:r w:rsidR="00981CC6">
            <w:rPr>
              <w:noProof/>
              <w:color w:val="7F7F7F"/>
              <w:sz w:val="20"/>
            </w:rPr>
            <w:t>6</w:t>
          </w:r>
          <w:r w:rsidRPr="00B21A87">
            <w:rPr>
              <w:color w:val="7F7F7F"/>
              <w:sz w:val="20"/>
            </w:rPr>
            <w:fldChar w:fldCharType="end"/>
          </w:r>
        </w:p>
      </w:tc>
    </w:tr>
  </w:tbl>
  <w:p w14:paraId="6C9A6B9D" w14:textId="77777777" w:rsidR="00391091" w:rsidRDefault="00391091" w:rsidP="00B8235A">
    <w:pPr>
      <w:pStyle w:val="ad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30B2" w14:textId="77777777" w:rsidR="000600A7" w:rsidRDefault="000600A7">
      <w:r>
        <w:separator/>
      </w:r>
    </w:p>
  </w:footnote>
  <w:footnote w:type="continuationSeparator" w:id="0">
    <w:p w14:paraId="72AC34C3" w14:textId="77777777" w:rsidR="000600A7" w:rsidRDefault="000600A7">
      <w:r>
        <w:continuationSeparator/>
      </w:r>
    </w:p>
  </w:footnote>
  <w:footnote w:type="continuationNotice" w:id="1">
    <w:p w14:paraId="34C058DD" w14:textId="77777777" w:rsidR="000600A7" w:rsidRDefault="000600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B9F7" w14:textId="77777777" w:rsidR="00391091" w:rsidRDefault="00391091" w:rsidP="003B6EC6">
    <w:pPr>
      <w:pStyle w:val="ac"/>
      <w:framePr w:wrap="around" w:vAnchor="text" w:hAnchor="margin" w:xAlign="center" w:y="1"/>
      <w:rPr>
        <w:rStyle w:val="affffff6"/>
      </w:rPr>
    </w:pPr>
    <w:r>
      <w:rPr>
        <w:rStyle w:val="affffff6"/>
      </w:rPr>
      <w:fldChar w:fldCharType="begin"/>
    </w:r>
    <w:r>
      <w:rPr>
        <w:rStyle w:val="affffff6"/>
      </w:rPr>
      <w:instrText xml:space="preserve">PAGE  </w:instrText>
    </w:r>
    <w:r>
      <w:rPr>
        <w:rStyle w:val="affffff6"/>
      </w:rPr>
      <w:fldChar w:fldCharType="end"/>
    </w:r>
  </w:p>
  <w:p w14:paraId="22B30EAD" w14:textId="77777777" w:rsidR="00391091" w:rsidRDefault="0039109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6932" w14:textId="77777777" w:rsidR="00391091" w:rsidRDefault="00391091" w:rsidP="003B6EC6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70A0" w14:textId="77777777" w:rsidR="00391091" w:rsidRDefault="00391091" w:rsidP="0074517F">
    <w:pPr>
      <w:pStyle w:val="ac"/>
      <w:framePr w:wrap="around" w:vAnchor="text" w:hAnchor="margin" w:xAlign="center" w:y="1"/>
      <w:rPr>
        <w:rStyle w:val="affffff6"/>
      </w:rPr>
    </w:pPr>
    <w:r>
      <w:rPr>
        <w:rStyle w:val="affffff6"/>
      </w:rPr>
      <w:fldChar w:fldCharType="begin"/>
    </w:r>
    <w:r>
      <w:rPr>
        <w:rStyle w:val="affffff6"/>
      </w:rPr>
      <w:instrText xml:space="preserve">PAGE  </w:instrText>
    </w:r>
    <w:r>
      <w:rPr>
        <w:rStyle w:val="affffff6"/>
      </w:rPr>
      <w:fldChar w:fldCharType="separate"/>
    </w:r>
    <w:r w:rsidR="0022715F">
      <w:rPr>
        <w:rStyle w:val="affffff6"/>
        <w:noProof/>
      </w:rPr>
      <w:t>1</w:t>
    </w:r>
    <w:r>
      <w:rPr>
        <w:rStyle w:val="affffff6"/>
      </w:rPr>
      <w:fldChar w:fldCharType="end"/>
    </w:r>
  </w:p>
  <w:p w14:paraId="61326132" w14:textId="77777777" w:rsidR="00391091" w:rsidRDefault="00391091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978A" w14:textId="77777777" w:rsidR="00391091" w:rsidRPr="00432BA8" w:rsidRDefault="00391091" w:rsidP="00432BA8">
    <w:pPr>
      <w:pStyle w:val="ac"/>
      <w:jc w:val="center"/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b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3"/>
      <w:gridCol w:w="5134"/>
    </w:tblGrid>
    <w:tr w:rsidR="00391091" w:rsidRPr="005329D1" w14:paraId="02B153DA" w14:textId="77777777" w:rsidTr="00785E6F">
      <w:tc>
        <w:tcPr>
          <w:tcW w:w="4395" w:type="dxa"/>
        </w:tcPr>
        <w:p w14:paraId="6C841122" w14:textId="77777777" w:rsidR="00391091" w:rsidRPr="004305B0" w:rsidRDefault="004305B0" w:rsidP="005D4518">
          <w:pPr>
            <w:pStyle w:val="ac"/>
            <w:ind w:firstLine="0"/>
            <w:rPr>
              <w:sz w:val="20"/>
            </w:rPr>
          </w:pPr>
          <w:r>
            <w:rPr>
              <w:sz w:val="20"/>
            </w:rPr>
            <w:t>Программный комплекс МАГИСТРАЛЬ</w:t>
          </w:r>
        </w:p>
      </w:tc>
      <w:tc>
        <w:tcPr>
          <w:tcW w:w="5176" w:type="dxa"/>
        </w:tcPr>
        <w:p w14:paraId="21924016" w14:textId="77777777" w:rsidR="00391091" w:rsidRPr="009C4C61" w:rsidRDefault="00B14FBD" w:rsidP="00785E6F">
          <w:pPr>
            <w:pStyle w:val="ac"/>
            <w:ind w:firstLine="0"/>
            <w:jc w:val="right"/>
            <w:rPr>
              <w:sz w:val="20"/>
            </w:rPr>
          </w:pPr>
          <w:r>
            <w:rPr>
              <w:sz w:val="20"/>
            </w:rPr>
            <w:t>Инструкция по скачиванию и развертыванию</w:t>
          </w:r>
        </w:p>
      </w:tc>
    </w:tr>
  </w:tbl>
  <w:p w14:paraId="67EA8D16" w14:textId="77777777" w:rsidR="00391091" w:rsidRPr="005D4518" w:rsidRDefault="00391091" w:rsidP="005D4518">
    <w:pPr>
      <w:pStyle w:val="ac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E9FC303E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hybridMultilevel"/>
    <w:tmpl w:val="B322CDA6"/>
    <w:lvl w:ilvl="0" w:tplc="D586253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7A06CF30">
      <w:numFmt w:val="decimal"/>
      <w:lvlText w:val=""/>
      <w:lvlJc w:val="left"/>
    </w:lvl>
    <w:lvl w:ilvl="2" w:tplc="DC7C17B0">
      <w:numFmt w:val="decimal"/>
      <w:lvlText w:val=""/>
      <w:lvlJc w:val="left"/>
    </w:lvl>
    <w:lvl w:ilvl="3" w:tplc="2F8A0738">
      <w:numFmt w:val="decimal"/>
      <w:lvlText w:val=""/>
      <w:lvlJc w:val="left"/>
    </w:lvl>
    <w:lvl w:ilvl="4" w:tplc="3BC085AC">
      <w:numFmt w:val="decimal"/>
      <w:lvlText w:val=""/>
      <w:lvlJc w:val="left"/>
    </w:lvl>
    <w:lvl w:ilvl="5" w:tplc="9D96FA82">
      <w:numFmt w:val="decimal"/>
      <w:lvlText w:val=""/>
      <w:lvlJc w:val="left"/>
    </w:lvl>
    <w:lvl w:ilvl="6" w:tplc="F35CDA00">
      <w:numFmt w:val="decimal"/>
      <w:lvlText w:val=""/>
      <w:lvlJc w:val="left"/>
    </w:lvl>
    <w:lvl w:ilvl="7" w:tplc="F01633C8">
      <w:numFmt w:val="decimal"/>
      <w:lvlText w:val=""/>
      <w:lvlJc w:val="left"/>
    </w:lvl>
    <w:lvl w:ilvl="8" w:tplc="CA9095BA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7FB48C7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CE5176"/>
    <w:multiLevelType w:val="multilevel"/>
    <w:tmpl w:val="3DBEF76A"/>
    <w:lvl w:ilvl="0">
      <w:start w:val="1"/>
      <w:numFmt w:val="decimal"/>
      <w:lvlText w:val="%1."/>
      <w:lvlJc w:val="left"/>
      <w:pPr>
        <w:tabs>
          <w:tab w:val="num" w:pos="904"/>
        </w:tabs>
        <w:ind w:left="0" w:firstLine="54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4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44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307" w:firstLine="544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0" w:firstLine="54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43C27A0"/>
    <w:multiLevelType w:val="multilevel"/>
    <w:tmpl w:val="9D8C85E4"/>
    <w:lvl w:ilvl="0">
      <w:start w:val="1"/>
      <w:numFmt w:val="upperLetter"/>
      <w:pStyle w:val="01"/>
      <w:suff w:val="space"/>
      <w:lvlText w:val="Приложение %1."/>
      <w:lvlJc w:val="left"/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0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pStyle w:val="0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pStyle w:val="0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/>
        <w:iCs/>
        <w:sz w:val="22"/>
        <w:szCs w:val="22"/>
      </w:rPr>
    </w:lvl>
    <w:lvl w:ilvl="4">
      <w:start w:val="1"/>
      <w:numFmt w:val="decimal"/>
      <w:pStyle w:val="05"/>
      <w:lvlText w:val="%1.%2.%3.%4.%5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/>
        <w:iCs/>
        <w:sz w:val="20"/>
        <w:szCs w:val="20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5" w15:restartNumberingAfterBreak="0">
    <w:nsid w:val="06940064"/>
    <w:multiLevelType w:val="hybridMultilevel"/>
    <w:tmpl w:val="64EC2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D77AA"/>
    <w:multiLevelType w:val="hybridMultilevel"/>
    <w:tmpl w:val="3EDE4190"/>
    <w:lvl w:ilvl="0" w:tplc="82B26AC8">
      <w:start w:val="1"/>
      <w:numFmt w:val="bullet"/>
      <w:pStyle w:val="1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0FAD0F89"/>
    <w:multiLevelType w:val="hybridMultilevel"/>
    <w:tmpl w:val="69D6D8A8"/>
    <w:lvl w:ilvl="0" w:tplc="E70EB0C4">
      <w:start w:val="1"/>
      <w:numFmt w:val="decimal"/>
      <w:pStyle w:val="a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A3C30"/>
    <w:multiLevelType w:val="hybridMultilevel"/>
    <w:tmpl w:val="5EEE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7A7"/>
    <w:multiLevelType w:val="hybridMultilevel"/>
    <w:tmpl w:val="31841B36"/>
    <w:lvl w:ilvl="0" w:tplc="F162F082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0003F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354AA84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F39E94C4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1C6695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 w:tplc="48568726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 w:tplc="5260B53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 w:tplc="89784EE6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 w:tplc="53741BBC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5755A95"/>
    <w:multiLevelType w:val="multilevel"/>
    <w:tmpl w:val="2C9CDF0C"/>
    <w:lvl w:ilvl="0">
      <w:start w:val="1"/>
      <w:numFmt w:val="decimal"/>
      <w:pStyle w:val="--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6E90D70"/>
    <w:multiLevelType w:val="multilevel"/>
    <w:tmpl w:val="CF0A40A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 w15:restartNumberingAfterBreak="0">
    <w:nsid w:val="18B04C1A"/>
    <w:multiLevelType w:val="hybridMultilevel"/>
    <w:tmpl w:val="BEBEEF18"/>
    <w:lvl w:ilvl="0" w:tplc="0409000B">
      <w:start w:val="1"/>
      <w:numFmt w:val="bullet"/>
      <w:pStyle w:val="10"/>
      <w:suff w:val="space"/>
      <w:lvlText w:val=""/>
      <w:lvlJc w:val="left"/>
      <w:pPr>
        <w:ind w:left="862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1E189C"/>
    <w:multiLevelType w:val="multilevel"/>
    <w:tmpl w:val="484ACC36"/>
    <w:lvl w:ilvl="0">
      <w:start w:val="1"/>
      <w:numFmt w:val="decimal"/>
      <w:pStyle w:val="Orderedlist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0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2"/>
        </w:tabs>
        <w:ind w:left="413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9"/>
        </w:tabs>
        <w:ind w:left="484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23"/>
        </w:tabs>
        <w:ind w:left="5923" w:hanging="2160"/>
      </w:pPr>
      <w:rPr>
        <w:rFonts w:hint="default"/>
      </w:rPr>
    </w:lvl>
  </w:abstractNum>
  <w:abstractNum w:abstractNumId="14" w15:restartNumberingAfterBreak="0">
    <w:nsid w:val="291D71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F110E2"/>
    <w:multiLevelType w:val="hybridMultilevel"/>
    <w:tmpl w:val="AC1A10C6"/>
    <w:lvl w:ilvl="0" w:tplc="C3260F26">
      <w:start w:val="1"/>
      <w:numFmt w:val="bullet"/>
      <w:pStyle w:val="a2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russianLower"/>
      <w:lvlText w:val="%2)"/>
      <w:lvlJc w:val="left"/>
      <w:pPr>
        <w:tabs>
          <w:tab w:val="num" w:pos="1451"/>
        </w:tabs>
        <w:ind w:left="1451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16" w15:restartNumberingAfterBreak="0">
    <w:nsid w:val="2C4933B1"/>
    <w:multiLevelType w:val="hybridMultilevel"/>
    <w:tmpl w:val="A48617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556FD0"/>
    <w:multiLevelType w:val="hybridMultilevel"/>
    <w:tmpl w:val="5A84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D2031"/>
    <w:multiLevelType w:val="hybridMultilevel"/>
    <w:tmpl w:val="3CB44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C5C5E"/>
    <w:multiLevelType w:val="hybridMultilevel"/>
    <w:tmpl w:val="B5B8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E5BBB"/>
    <w:multiLevelType w:val="hybridMultilevel"/>
    <w:tmpl w:val="CA3C0F3A"/>
    <w:lvl w:ilvl="0" w:tplc="04190001">
      <w:start w:val="1"/>
      <w:numFmt w:val="bullet"/>
      <w:pStyle w:val="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-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112"/>
    <w:multiLevelType w:val="multilevel"/>
    <w:tmpl w:val="7506EFA8"/>
    <w:lvl w:ilvl="0">
      <w:start w:val="1"/>
      <w:numFmt w:val="bullet"/>
      <w:pStyle w:val="4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576EDD"/>
    <w:multiLevelType w:val="hybridMultilevel"/>
    <w:tmpl w:val="F5241DDC"/>
    <w:lvl w:ilvl="0" w:tplc="E70EB0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3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65E3A57"/>
    <w:multiLevelType w:val="hybridMultilevel"/>
    <w:tmpl w:val="5678BFDC"/>
    <w:lvl w:ilvl="0" w:tplc="D1A8C942">
      <w:start w:val="1"/>
      <w:numFmt w:val="decimal"/>
      <w:pStyle w:val="NumberedList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ABA0207"/>
    <w:multiLevelType w:val="hybridMultilevel"/>
    <w:tmpl w:val="0ACA69E2"/>
    <w:lvl w:ilvl="0" w:tplc="DCA6696A">
      <w:start w:val="1"/>
      <w:numFmt w:val="bullet"/>
      <w:pStyle w:val="t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6AE383E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1F0C8B0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5BAA42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558CB9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410E42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D32FDA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8F6EC56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5310F5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47272A"/>
    <w:multiLevelType w:val="hybridMultilevel"/>
    <w:tmpl w:val="97226DB0"/>
    <w:lvl w:ilvl="0" w:tplc="FFFFFFFF">
      <w:start w:val="1"/>
      <w:numFmt w:val="bullet"/>
      <w:pStyle w:val="-2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DF920FB"/>
    <w:multiLevelType w:val="hybridMultilevel"/>
    <w:tmpl w:val="9FAC117E"/>
    <w:lvl w:ilvl="0" w:tplc="BE3A338E">
      <w:start w:val="1"/>
      <w:numFmt w:val="decimal"/>
      <w:pStyle w:val="perechi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8A6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CA3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4C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9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D44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3EC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AA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2EC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2E2AA4"/>
    <w:multiLevelType w:val="hybridMultilevel"/>
    <w:tmpl w:val="36F4BD0C"/>
    <w:lvl w:ilvl="0" w:tplc="68C25C12">
      <w:start w:val="1"/>
      <w:numFmt w:val="decimal"/>
      <w:pStyle w:val="3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41CC3"/>
    <w:multiLevelType w:val="hybridMultilevel"/>
    <w:tmpl w:val="697AFEB6"/>
    <w:lvl w:ilvl="0" w:tplc="C3260F26">
      <w:start w:val="1"/>
      <w:numFmt w:val="decimal"/>
      <w:pStyle w:val="j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62243A2E"/>
    <w:multiLevelType w:val="hybridMultilevel"/>
    <w:tmpl w:val="060413B0"/>
    <w:lvl w:ilvl="0" w:tplc="1902C446">
      <w:start w:val="1"/>
      <w:numFmt w:val="bullet"/>
      <w:pStyle w:val="a4"/>
      <w:lvlText w:val=""/>
      <w:lvlJc w:val="left"/>
      <w:pPr>
        <w:tabs>
          <w:tab w:val="num" w:pos="851"/>
        </w:tabs>
        <w:ind w:left="851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4C70142"/>
    <w:multiLevelType w:val="hybridMultilevel"/>
    <w:tmpl w:val="D29649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8321B4"/>
    <w:multiLevelType w:val="hybridMultilevel"/>
    <w:tmpl w:val="46D82D4E"/>
    <w:lvl w:ilvl="0" w:tplc="1902C446">
      <w:start w:val="1"/>
      <w:numFmt w:val="bullet"/>
      <w:pStyle w:val="ItemizedLis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69D5D26"/>
    <w:multiLevelType w:val="hybridMultilevel"/>
    <w:tmpl w:val="D486B352"/>
    <w:lvl w:ilvl="0" w:tplc="E70EB0C4">
      <w:start w:val="1"/>
      <w:numFmt w:val="bullet"/>
      <w:pStyle w:val="a5"/>
      <w:lvlText w:val=""/>
      <w:lvlJc w:val="left"/>
      <w:pPr>
        <w:tabs>
          <w:tab w:val="num" w:pos="1440"/>
        </w:tabs>
        <w:ind w:left="1440" w:hanging="38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a6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750BF"/>
    <w:multiLevelType w:val="hybridMultilevel"/>
    <w:tmpl w:val="F5A8B66C"/>
    <w:lvl w:ilvl="0" w:tplc="E70EB0C4">
      <w:start w:val="1"/>
      <w:numFmt w:val="bullet"/>
      <w:pStyle w:val="11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79626F"/>
    <w:multiLevelType w:val="hybridMultilevel"/>
    <w:tmpl w:val="B45A9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E1A20"/>
    <w:multiLevelType w:val="hybridMultilevel"/>
    <w:tmpl w:val="C4207ED6"/>
    <w:lvl w:ilvl="0" w:tplc="0419000F">
      <w:start w:val="1"/>
      <w:numFmt w:val="bullet"/>
      <w:pStyle w:val="1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07C18CB"/>
    <w:multiLevelType w:val="hybridMultilevel"/>
    <w:tmpl w:val="82F0D254"/>
    <w:lvl w:ilvl="0" w:tplc="8326E35C">
      <w:start w:val="1"/>
      <w:numFmt w:val="bullet"/>
      <w:pStyle w:val="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33765A2"/>
    <w:multiLevelType w:val="hybridMultilevel"/>
    <w:tmpl w:val="651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D2C6A"/>
    <w:multiLevelType w:val="multilevel"/>
    <w:tmpl w:val="7D640614"/>
    <w:lvl w:ilvl="0">
      <w:start w:val="1"/>
      <w:numFmt w:val="bullet"/>
      <w:pStyle w:val="a7"/>
      <w:lvlText w:val="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500"/>
        </w:tabs>
        <w:ind w:left="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0"/>
        </w:tabs>
        <w:ind w:left="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0"/>
        </w:tabs>
        <w:ind w:left="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0"/>
        </w:tabs>
        <w:ind w:left="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20"/>
        </w:tabs>
        <w:ind w:left="1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0"/>
        </w:tabs>
        <w:ind w:left="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0"/>
        </w:tabs>
        <w:ind w:left="1940" w:hanging="2160"/>
      </w:pPr>
      <w:rPr>
        <w:rFonts w:hint="default"/>
      </w:rPr>
    </w:lvl>
  </w:abstractNum>
  <w:abstractNum w:abstractNumId="39" w15:restartNumberingAfterBreak="0">
    <w:nsid w:val="77AB2B0C"/>
    <w:multiLevelType w:val="hybridMultilevel"/>
    <w:tmpl w:val="59E4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F45"/>
    <w:multiLevelType w:val="hybridMultilevel"/>
    <w:tmpl w:val="94A2AFF6"/>
    <w:lvl w:ilvl="0" w:tplc="0419000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pStyle w:val="13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90001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90003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19000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90001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90003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90005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D3F302E"/>
    <w:multiLevelType w:val="hybridMultilevel"/>
    <w:tmpl w:val="4EF6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624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1174986">
    <w:abstractNumId w:val="2"/>
  </w:num>
  <w:num w:numId="3" w16cid:durableId="430973277">
    <w:abstractNumId w:val="10"/>
  </w:num>
  <w:num w:numId="4" w16cid:durableId="668214878">
    <w:abstractNumId w:val="1"/>
  </w:num>
  <w:num w:numId="5" w16cid:durableId="1552036671">
    <w:abstractNumId w:val="9"/>
  </w:num>
  <w:num w:numId="6" w16cid:durableId="23094464">
    <w:abstractNumId w:val="20"/>
  </w:num>
  <w:num w:numId="7" w16cid:durableId="1210654106">
    <w:abstractNumId w:val="33"/>
  </w:num>
  <w:num w:numId="8" w16cid:durableId="554196273">
    <w:abstractNumId w:val="15"/>
  </w:num>
  <w:num w:numId="9" w16cid:durableId="1886287165">
    <w:abstractNumId w:val="28"/>
  </w:num>
  <w:num w:numId="10" w16cid:durableId="53428672">
    <w:abstractNumId w:val="22"/>
  </w:num>
  <w:num w:numId="11" w16cid:durableId="1080979999">
    <w:abstractNumId w:val="24"/>
  </w:num>
  <w:num w:numId="12" w16cid:durableId="403919415">
    <w:abstractNumId w:val="26"/>
  </w:num>
  <w:num w:numId="13" w16cid:durableId="1888255103">
    <w:abstractNumId w:val="7"/>
  </w:num>
  <w:num w:numId="14" w16cid:durableId="1678340856">
    <w:abstractNumId w:val="3"/>
  </w:num>
  <w:num w:numId="15" w16cid:durableId="1395814590">
    <w:abstractNumId w:val="21"/>
  </w:num>
  <w:num w:numId="16" w16cid:durableId="1727298084">
    <w:abstractNumId w:val="29"/>
  </w:num>
  <w:num w:numId="17" w16cid:durableId="439187519">
    <w:abstractNumId w:val="23"/>
  </w:num>
  <w:num w:numId="18" w16cid:durableId="1810048067">
    <w:abstractNumId w:val="35"/>
  </w:num>
  <w:num w:numId="19" w16cid:durableId="141581362">
    <w:abstractNumId w:val="31"/>
  </w:num>
  <w:num w:numId="20" w16cid:durableId="746343694">
    <w:abstractNumId w:val="13"/>
  </w:num>
  <w:num w:numId="21" w16cid:durableId="180321109">
    <w:abstractNumId w:val="4"/>
  </w:num>
  <w:num w:numId="22" w16cid:durableId="894118298">
    <w:abstractNumId w:val="38"/>
  </w:num>
  <w:num w:numId="23" w16cid:durableId="496655649">
    <w:abstractNumId w:val="25"/>
  </w:num>
  <w:num w:numId="24" w16cid:durableId="1264803653">
    <w:abstractNumId w:val="40"/>
  </w:num>
  <w:num w:numId="25" w16cid:durableId="1513640090">
    <w:abstractNumId w:val="6"/>
  </w:num>
  <w:num w:numId="26" w16cid:durableId="937567828">
    <w:abstractNumId w:val="14"/>
  </w:num>
  <w:num w:numId="27" w16cid:durableId="1805078763">
    <w:abstractNumId w:val="0"/>
  </w:num>
  <w:num w:numId="28" w16cid:durableId="104932437">
    <w:abstractNumId w:val="36"/>
  </w:num>
  <w:num w:numId="29" w16cid:durableId="1056975487">
    <w:abstractNumId w:val="12"/>
  </w:num>
  <w:num w:numId="30" w16cid:durableId="1109665969">
    <w:abstractNumId w:val="18"/>
  </w:num>
  <w:num w:numId="31" w16cid:durableId="837843204">
    <w:abstractNumId w:val="19"/>
  </w:num>
  <w:num w:numId="32" w16cid:durableId="446855912">
    <w:abstractNumId w:val="30"/>
  </w:num>
  <w:num w:numId="33" w16cid:durableId="2040928530">
    <w:abstractNumId w:val="27"/>
  </w:num>
  <w:num w:numId="34" w16cid:durableId="1234586575">
    <w:abstractNumId w:val="17"/>
  </w:num>
  <w:num w:numId="35" w16cid:durableId="1576819395">
    <w:abstractNumId w:val="19"/>
  </w:num>
  <w:num w:numId="36" w16cid:durableId="98186918">
    <w:abstractNumId w:val="16"/>
  </w:num>
  <w:num w:numId="37" w16cid:durableId="340159664">
    <w:abstractNumId w:val="37"/>
  </w:num>
  <w:num w:numId="38" w16cid:durableId="1489205099">
    <w:abstractNumId w:val="34"/>
  </w:num>
  <w:num w:numId="39" w16cid:durableId="558564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1507330">
    <w:abstractNumId w:val="39"/>
  </w:num>
  <w:num w:numId="41" w16cid:durableId="953513079">
    <w:abstractNumId w:val="41"/>
  </w:num>
  <w:num w:numId="42" w16cid:durableId="3937027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12760910">
    <w:abstractNumId w:val="5"/>
  </w:num>
  <w:num w:numId="44" w16cid:durableId="1519849041">
    <w:abstractNumId w:val="27"/>
  </w:num>
  <w:num w:numId="45" w16cid:durableId="1194073313">
    <w:abstractNumId w:val="27"/>
  </w:num>
  <w:num w:numId="46" w16cid:durableId="1945182998">
    <w:abstractNumId w:val="27"/>
  </w:num>
  <w:num w:numId="47" w16cid:durableId="769008301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9B"/>
    <w:rsid w:val="00000840"/>
    <w:rsid w:val="00001D24"/>
    <w:rsid w:val="00002007"/>
    <w:rsid w:val="000027A7"/>
    <w:rsid w:val="00003E5D"/>
    <w:rsid w:val="000055BE"/>
    <w:rsid w:val="00005FCB"/>
    <w:rsid w:val="0000675A"/>
    <w:rsid w:val="000076A6"/>
    <w:rsid w:val="000077C5"/>
    <w:rsid w:val="000079D2"/>
    <w:rsid w:val="00007D3F"/>
    <w:rsid w:val="00010739"/>
    <w:rsid w:val="0001078A"/>
    <w:rsid w:val="000107A7"/>
    <w:rsid w:val="00011051"/>
    <w:rsid w:val="00012826"/>
    <w:rsid w:val="00012F95"/>
    <w:rsid w:val="000131AD"/>
    <w:rsid w:val="00013592"/>
    <w:rsid w:val="000135F4"/>
    <w:rsid w:val="0001411E"/>
    <w:rsid w:val="000148C5"/>
    <w:rsid w:val="000152F7"/>
    <w:rsid w:val="000177C1"/>
    <w:rsid w:val="000224EF"/>
    <w:rsid w:val="000225F7"/>
    <w:rsid w:val="0002260B"/>
    <w:rsid w:val="00022931"/>
    <w:rsid w:val="00022E68"/>
    <w:rsid w:val="00024084"/>
    <w:rsid w:val="00025A34"/>
    <w:rsid w:val="00025CF1"/>
    <w:rsid w:val="000268ED"/>
    <w:rsid w:val="00026B44"/>
    <w:rsid w:val="00026D6A"/>
    <w:rsid w:val="000271FE"/>
    <w:rsid w:val="0002755B"/>
    <w:rsid w:val="00027D58"/>
    <w:rsid w:val="0003121B"/>
    <w:rsid w:val="000313AC"/>
    <w:rsid w:val="00032058"/>
    <w:rsid w:val="00032AB3"/>
    <w:rsid w:val="00032D24"/>
    <w:rsid w:val="00033094"/>
    <w:rsid w:val="0003385B"/>
    <w:rsid w:val="00034A37"/>
    <w:rsid w:val="00034D6E"/>
    <w:rsid w:val="000356C5"/>
    <w:rsid w:val="00035ADE"/>
    <w:rsid w:val="000372F7"/>
    <w:rsid w:val="00037F8C"/>
    <w:rsid w:val="0004064C"/>
    <w:rsid w:val="000409EF"/>
    <w:rsid w:val="00040EE1"/>
    <w:rsid w:val="00041449"/>
    <w:rsid w:val="00041B65"/>
    <w:rsid w:val="00041D7F"/>
    <w:rsid w:val="00041F8A"/>
    <w:rsid w:val="00042DAE"/>
    <w:rsid w:val="000434AA"/>
    <w:rsid w:val="00043565"/>
    <w:rsid w:val="00043FD0"/>
    <w:rsid w:val="00044761"/>
    <w:rsid w:val="00044AD7"/>
    <w:rsid w:val="00045A7E"/>
    <w:rsid w:val="00045F69"/>
    <w:rsid w:val="00046152"/>
    <w:rsid w:val="000472EA"/>
    <w:rsid w:val="00047615"/>
    <w:rsid w:val="00047998"/>
    <w:rsid w:val="0005006E"/>
    <w:rsid w:val="0005027A"/>
    <w:rsid w:val="00050F88"/>
    <w:rsid w:val="000532BB"/>
    <w:rsid w:val="0005356A"/>
    <w:rsid w:val="00053D31"/>
    <w:rsid w:val="00054E8F"/>
    <w:rsid w:val="00055D57"/>
    <w:rsid w:val="00055E93"/>
    <w:rsid w:val="00055F28"/>
    <w:rsid w:val="00056EFB"/>
    <w:rsid w:val="00056F91"/>
    <w:rsid w:val="000600A7"/>
    <w:rsid w:val="00061434"/>
    <w:rsid w:val="00061A2A"/>
    <w:rsid w:val="000628F7"/>
    <w:rsid w:val="00062D3A"/>
    <w:rsid w:val="000630F5"/>
    <w:rsid w:val="00063928"/>
    <w:rsid w:val="00063CBA"/>
    <w:rsid w:val="000640EA"/>
    <w:rsid w:val="0006579B"/>
    <w:rsid w:val="00065E59"/>
    <w:rsid w:val="00067443"/>
    <w:rsid w:val="00067692"/>
    <w:rsid w:val="000702D4"/>
    <w:rsid w:val="00070399"/>
    <w:rsid w:val="00070E59"/>
    <w:rsid w:val="00072BE6"/>
    <w:rsid w:val="00072E3C"/>
    <w:rsid w:val="00072EF3"/>
    <w:rsid w:val="00073C74"/>
    <w:rsid w:val="0007644E"/>
    <w:rsid w:val="000767CF"/>
    <w:rsid w:val="00077774"/>
    <w:rsid w:val="0008053B"/>
    <w:rsid w:val="00080597"/>
    <w:rsid w:val="0008173F"/>
    <w:rsid w:val="00081809"/>
    <w:rsid w:val="00081E00"/>
    <w:rsid w:val="0008285D"/>
    <w:rsid w:val="00082ACC"/>
    <w:rsid w:val="00082B7E"/>
    <w:rsid w:val="000842C6"/>
    <w:rsid w:val="00085A45"/>
    <w:rsid w:val="0008661A"/>
    <w:rsid w:val="00086E33"/>
    <w:rsid w:val="00086FD1"/>
    <w:rsid w:val="0009070D"/>
    <w:rsid w:val="00090D9B"/>
    <w:rsid w:val="00090EBD"/>
    <w:rsid w:val="00092BB0"/>
    <w:rsid w:val="00092F61"/>
    <w:rsid w:val="00093FD2"/>
    <w:rsid w:val="00094AE3"/>
    <w:rsid w:val="000955A9"/>
    <w:rsid w:val="000975E8"/>
    <w:rsid w:val="00097E9A"/>
    <w:rsid w:val="000A0993"/>
    <w:rsid w:val="000A0FC6"/>
    <w:rsid w:val="000A1146"/>
    <w:rsid w:val="000A2098"/>
    <w:rsid w:val="000A42FE"/>
    <w:rsid w:val="000A465F"/>
    <w:rsid w:val="000A49A7"/>
    <w:rsid w:val="000A4AB1"/>
    <w:rsid w:val="000A6824"/>
    <w:rsid w:val="000A736D"/>
    <w:rsid w:val="000A774B"/>
    <w:rsid w:val="000B020F"/>
    <w:rsid w:val="000B13F9"/>
    <w:rsid w:val="000B181A"/>
    <w:rsid w:val="000B2102"/>
    <w:rsid w:val="000B4DD4"/>
    <w:rsid w:val="000B4F54"/>
    <w:rsid w:val="000B4F9E"/>
    <w:rsid w:val="000B4FA7"/>
    <w:rsid w:val="000B642B"/>
    <w:rsid w:val="000B6BC6"/>
    <w:rsid w:val="000B7163"/>
    <w:rsid w:val="000B7AE0"/>
    <w:rsid w:val="000B7E23"/>
    <w:rsid w:val="000C0902"/>
    <w:rsid w:val="000C1418"/>
    <w:rsid w:val="000C33E2"/>
    <w:rsid w:val="000C4756"/>
    <w:rsid w:val="000C48F1"/>
    <w:rsid w:val="000C50F7"/>
    <w:rsid w:val="000C5A17"/>
    <w:rsid w:val="000C5CD4"/>
    <w:rsid w:val="000C5DD5"/>
    <w:rsid w:val="000C714A"/>
    <w:rsid w:val="000C75F9"/>
    <w:rsid w:val="000D32D0"/>
    <w:rsid w:val="000D4261"/>
    <w:rsid w:val="000D428A"/>
    <w:rsid w:val="000D57F2"/>
    <w:rsid w:val="000D5A77"/>
    <w:rsid w:val="000D6DB2"/>
    <w:rsid w:val="000D73EF"/>
    <w:rsid w:val="000E14AA"/>
    <w:rsid w:val="000E2BF5"/>
    <w:rsid w:val="000E402E"/>
    <w:rsid w:val="000E476A"/>
    <w:rsid w:val="000E565A"/>
    <w:rsid w:val="000E6364"/>
    <w:rsid w:val="000E6C1E"/>
    <w:rsid w:val="000E6FC5"/>
    <w:rsid w:val="000F06FA"/>
    <w:rsid w:val="000F2516"/>
    <w:rsid w:val="000F46D7"/>
    <w:rsid w:val="000F4AC1"/>
    <w:rsid w:val="000F50E5"/>
    <w:rsid w:val="000F537C"/>
    <w:rsid w:val="000F5D79"/>
    <w:rsid w:val="000F66A9"/>
    <w:rsid w:val="000F6913"/>
    <w:rsid w:val="000F7B8B"/>
    <w:rsid w:val="00100410"/>
    <w:rsid w:val="001005E7"/>
    <w:rsid w:val="00100E0F"/>
    <w:rsid w:val="001011CD"/>
    <w:rsid w:val="001018F3"/>
    <w:rsid w:val="00101D5B"/>
    <w:rsid w:val="0010248A"/>
    <w:rsid w:val="00103A63"/>
    <w:rsid w:val="00103CB3"/>
    <w:rsid w:val="00104CFD"/>
    <w:rsid w:val="00105A01"/>
    <w:rsid w:val="00105ED1"/>
    <w:rsid w:val="00106626"/>
    <w:rsid w:val="00107600"/>
    <w:rsid w:val="00110657"/>
    <w:rsid w:val="001107E6"/>
    <w:rsid w:val="00110DFB"/>
    <w:rsid w:val="00111596"/>
    <w:rsid w:val="00111635"/>
    <w:rsid w:val="001123BC"/>
    <w:rsid w:val="00112A86"/>
    <w:rsid w:val="00113107"/>
    <w:rsid w:val="00113151"/>
    <w:rsid w:val="001135D6"/>
    <w:rsid w:val="00113C53"/>
    <w:rsid w:val="00114D37"/>
    <w:rsid w:val="00116C23"/>
    <w:rsid w:val="00116D0D"/>
    <w:rsid w:val="001174A6"/>
    <w:rsid w:val="00117AF1"/>
    <w:rsid w:val="00120ED2"/>
    <w:rsid w:val="00122CC4"/>
    <w:rsid w:val="0012563E"/>
    <w:rsid w:val="001262B1"/>
    <w:rsid w:val="001268A0"/>
    <w:rsid w:val="00126B9E"/>
    <w:rsid w:val="00126C35"/>
    <w:rsid w:val="00127D66"/>
    <w:rsid w:val="00130BD3"/>
    <w:rsid w:val="0013235F"/>
    <w:rsid w:val="00134794"/>
    <w:rsid w:val="00134CC3"/>
    <w:rsid w:val="001351B1"/>
    <w:rsid w:val="0013537E"/>
    <w:rsid w:val="001354E4"/>
    <w:rsid w:val="001356CD"/>
    <w:rsid w:val="0013698D"/>
    <w:rsid w:val="0014105B"/>
    <w:rsid w:val="00141451"/>
    <w:rsid w:val="00141571"/>
    <w:rsid w:val="00141724"/>
    <w:rsid w:val="0014299D"/>
    <w:rsid w:val="00143A79"/>
    <w:rsid w:val="00143AB4"/>
    <w:rsid w:val="001449DE"/>
    <w:rsid w:val="001452E8"/>
    <w:rsid w:val="00145715"/>
    <w:rsid w:val="0014647A"/>
    <w:rsid w:val="00146802"/>
    <w:rsid w:val="00150259"/>
    <w:rsid w:val="00150386"/>
    <w:rsid w:val="0015096B"/>
    <w:rsid w:val="00150BB7"/>
    <w:rsid w:val="001531EB"/>
    <w:rsid w:val="00154AF0"/>
    <w:rsid w:val="00154B5B"/>
    <w:rsid w:val="0015524A"/>
    <w:rsid w:val="00155B77"/>
    <w:rsid w:val="00156BDB"/>
    <w:rsid w:val="001573CE"/>
    <w:rsid w:val="00157CB2"/>
    <w:rsid w:val="00157CFD"/>
    <w:rsid w:val="001610B2"/>
    <w:rsid w:val="001610C5"/>
    <w:rsid w:val="00162BB5"/>
    <w:rsid w:val="00163172"/>
    <w:rsid w:val="0016369C"/>
    <w:rsid w:val="001644EA"/>
    <w:rsid w:val="00166BB2"/>
    <w:rsid w:val="00167584"/>
    <w:rsid w:val="0016789F"/>
    <w:rsid w:val="0016797A"/>
    <w:rsid w:val="00167A7C"/>
    <w:rsid w:val="00167C54"/>
    <w:rsid w:val="001701B3"/>
    <w:rsid w:val="001704D2"/>
    <w:rsid w:val="0017068B"/>
    <w:rsid w:val="00171153"/>
    <w:rsid w:val="0017121B"/>
    <w:rsid w:val="00171D26"/>
    <w:rsid w:val="00172C85"/>
    <w:rsid w:val="00172CA5"/>
    <w:rsid w:val="00173E7B"/>
    <w:rsid w:val="00173F50"/>
    <w:rsid w:val="00174423"/>
    <w:rsid w:val="00176224"/>
    <w:rsid w:val="00176DEA"/>
    <w:rsid w:val="001801AC"/>
    <w:rsid w:val="00180A5C"/>
    <w:rsid w:val="00181160"/>
    <w:rsid w:val="00181415"/>
    <w:rsid w:val="00181A42"/>
    <w:rsid w:val="001827D0"/>
    <w:rsid w:val="001830B7"/>
    <w:rsid w:val="0018367E"/>
    <w:rsid w:val="00184B3A"/>
    <w:rsid w:val="0018519B"/>
    <w:rsid w:val="0018538A"/>
    <w:rsid w:val="0018596D"/>
    <w:rsid w:val="00186835"/>
    <w:rsid w:val="00190ABE"/>
    <w:rsid w:val="00191730"/>
    <w:rsid w:val="00192700"/>
    <w:rsid w:val="00192D81"/>
    <w:rsid w:val="00193799"/>
    <w:rsid w:val="001942BD"/>
    <w:rsid w:val="00194F00"/>
    <w:rsid w:val="00195ACB"/>
    <w:rsid w:val="00195F07"/>
    <w:rsid w:val="00195F60"/>
    <w:rsid w:val="00195FE8"/>
    <w:rsid w:val="001961DF"/>
    <w:rsid w:val="00197224"/>
    <w:rsid w:val="001A0249"/>
    <w:rsid w:val="001A0C55"/>
    <w:rsid w:val="001A17FD"/>
    <w:rsid w:val="001A26A6"/>
    <w:rsid w:val="001A2C53"/>
    <w:rsid w:val="001A2D28"/>
    <w:rsid w:val="001A3071"/>
    <w:rsid w:val="001A376F"/>
    <w:rsid w:val="001A38BF"/>
    <w:rsid w:val="001A4974"/>
    <w:rsid w:val="001A57EB"/>
    <w:rsid w:val="001A5A4E"/>
    <w:rsid w:val="001A5CAF"/>
    <w:rsid w:val="001A61B9"/>
    <w:rsid w:val="001A70F4"/>
    <w:rsid w:val="001A7DF0"/>
    <w:rsid w:val="001A7E0D"/>
    <w:rsid w:val="001A7F70"/>
    <w:rsid w:val="001B014A"/>
    <w:rsid w:val="001B0B83"/>
    <w:rsid w:val="001B137C"/>
    <w:rsid w:val="001B25E9"/>
    <w:rsid w:val="001B42EB"/>
    <w:rsid w:val="001B44C2"/>
    <w:rsid w:val="001B4864"/>
    <w:rsid w:val="001B7EE1"/>
    <w:rsid w:val="001C031E"/>
    <w:rsid w:val="001C0ED3"/>
    <w:rsid w:val="001C1294"/>
    <w:rsid w:val="001C133E"/>
    <w:rsid w:val="001C1766"/>
    <w:rsid w:val="001C1F00"/>
    <w:rsid w:val="001C20AC"/>
    <w:rsid w:val="001C5442"/>
    <w:rsid w:val="001C5C90"/>
    <w:rsid w:val="001C74C3"/>
    <w:rsid w:val="001C7B3A"/>
    <w:rsid w:val="001C7CBF"/>
    <w:rsid w:val="001D0ECB"/>
    <w:rsid w:val="001D1163"/>
    <w:rsid w:val="001D1776"/>
    <w:rsid w:val="001D27C8"/>
    <w:rsid w:val="001D4077"/>
    <w:rsid w:val="001D4A5A"/>
    <w:rsid w:val="001D4E02"/>
    <w:rsid w:val="001D6002"/>
    <w:rsid w:val="001D64E0"/>
    <w:rsid w:val="001D6C28"/>
    <w:rsid w:val="001D6C3E"/>
    <w:rsid w:val="001D79A4"/>
    <w:rsid w:val="001E09E5"/>
    <w:rsid w:val="001E10E7"/>
    <w:rsid w:val="001E1B4E"/>
    <w:rsid w:val="001E1B65"/>
    <w:rsid w:val="001E1DD1"/>
    <w:rsid w:val="001E22D3"/>
    <w:rsid w:val="001E29B2"/>
    <w:rsid w:val="001E3C47"/>
    <w:rsid w:val="001E3CD8"/>
    <w:rsid w:val="001E4AA3"/>
    <w:rsid w:val="001E5B1F"/>
    <w:rsid w:val="001E62D8"/>
    <w:rsid w:val="001E7129"/>
    <w:rsid w:val="001F0B34"/>
    <w:rsid w:val="001F0DA4"/>
    <w:rsid w:val="001F0F01"/>
    <w:rsid w:val="001F1735"/>
    <w:rsid w:val="001F2131"/>
    <w:rsid w:val="001F2478"/>
    <w:rsid w:val="001F2AAE"/>
    <w:rsid w:val="001F3E83"/>
    <w:rsid w:val="001F5BDB"/>
    <w:rsid w:val="001F5DEA"/>
    <w:rsid w:val="001F5E26"/>
    <w:rsid w:val="001F5E43"/>
    <w:rsid w:val="001F61AF"/>
    <w:rsid w:val="001F6390"/>
    <w:rsid w:val="001F67B9"/>
    <w:rsid w:val="001F77B3"/>
    <w:rsid w:val="001F7AF7"/>
    <w:rsid w:val="002008A0"/>
    <w:rsid w:val="00200C99"/>
    <w:rsid w:val="00201ED3"/>
    <w:rsid w:val="00202731"/>
    <w:rsid w:val="0020427D"/>
    <w:rsid w:val="00204A65"/>
    <w:rsid w:val="0020626E"/>
    <w:rsid w:val="00206CD5"/>
    <w:rsid w:val="00207473"/>
    <w:rsid w:val="0021045F"/>
    <w:rsid w:val="00210FF0"/>
    <w:rsid w:val="00211151"/>
    <w:rsid w:val="0021140A"/>
    <w:rsid w:val="0021245E"/>
    <w:rsid w:val="002131FC"/>
    <w:rsid w:val="002132F9"/>
    <w:rsid w:val="00213EF6"/>
    <w:rsid w:val="002141B4"/>
    <w:rsid w:val="00214AF7"/>
    <w:rsid w:val="00215A00"/>
    <w:rsid w:val="00215B13"/>
    <w:rsid w:val="00216531"/>
    <w:rsid w:val="00216CD0"/>
    <w:rsid w:val="00217140"/>
    <w:rsid w:val="00220B7D"/>
    <w:rsid w:val="002212E2"/>
    <w:rsid w:val="00221F63"/>
    <w:rsid w:val="0022217F"/>
    <w:rsid w:val="00222F5C"/>
    <w:rsid w:val="00226227"/>
    <w:rsid w:val="002268BA"/>
    <w:rsid w:val="00226EEE"/>
    <w:rsid w:val="00226F37"/>
    <w:rsid w:val="0022715F"/>
    <w:rsid w:val="00227CBF"/>
    <w:rsid w:val="00227DF8"/>
    <w:rsid w:val="0023034C"/>
    <w:rsid w:val="00230E66"/>
    <w:rsid w:val="0023187B"/>
    <w:rsid w:val="00232D97"/>
    <w:rsid w:val="002344D5"/>
    <w:rsid w:val="002345BC"/>
    <w:rsid w:val="002356DF"/>
    <w:rsid w:val="002367FC"/>
    <w:rsid w:val="00236D6A"/>
    <w:rsid w:val="002378F6"/>
    <w:rsid w:val="00237F0B"/>
    <w:rsid w:val="00240CC6"/>
    <w:rsid w:val="00240EF6"/>
    <w:rsid w:val="00241CE3"/>
    <w:rsid w:val="0024301F"/>
    <w:rsid w:val="0024348F"/>
    <w:rsid w:val="002439A6"/>
    <w:rsid w:val="00243B10"/>
    <w:rsid w:val="00243C08"/>
    <w:rsid w:val="00243E1F"/>
    <w:rsid w:val="0024482B"/>
    <w:rsid w:val="00245AC0"/>
    <w:rsid w:val="00246575"/>
    <w:rsid w:val="0024699A"/>
    <w:rsid w:val="002511FE"/>
    <w:rsid w:val="00252350"/>
    <w:rsid w:val="00252EA2"/>
    <w:rsid w:val="00253C7A"/>
    <w:rsid w:val="00253F2D"/>
    <w:rsid w:val="00256223"/>
    <w:rsid w:val="002565D1"/>
    <w:rsid w:val="002566FA"/>
    <w:rsid w:val="00257AA9"/>
    <w:rsid w:val="00257BBC"/>
    <w:rsid w:val="00257C6C"/>
    <w:rsid w:val="00257D8A"/>
    <w:rsid w:val="002600E4"/>
    <w:rsid w:val="00260433"/>
    <w:rsid w:val="00260A52"/>
    <w:rsid w:val="00260E10"/>
    <w:rsid w:val="00261171"/>
    <w:rsid w:val="00261764"/>
    <w:rsid w:val="0026181D"/>
    <w:rsid w:val="00261858"/>
    <w:rsid w:val="0026390E"/>
    <w:rsid w:val="00264045"/>
    <w:rsid w:val="002642DD"/>
    <w:rsid w:val="00265A72"/>
    <w:rsid w:val="00265CE7"/>
    <w:rsid w:val="00265D70"/>
    <w:rsid w:val="00266248"/>
    <w:rsid w:val="00266827"/>
    <w:rsid w:val="002675EF"/>
    <w:rsid w:val="00271464"/>
    <w:rsid w:val="00271B39"/>
    <w:rsid w:val="00271EC8"/>
    <w:rsid w:val="00272014"/>
    <w:rsid w:val="00274807"/>
    <w:rsid w:val="00275A0C"/>
    <w:rsid w:val="00275FAB"/>
    <w:rsid w:val="00275FD1"/>
    <w:rsid w:val="00277822"/>
    <w:rsid w:val="00277F48"/>
    <w:rsid w:val="002805B8"/>
    <w:rsid w:val="00280B1D"/>
    <w:rsid w:val="00280C32"/>
    <w:rsid w:val="00280FD0"/>
    <w:rsid w:val="00281019"/>
    <w:rsid w:val="00281211"/>
    <w:rsid w:val="0028372D"/>
    <w:rsid w:val="00284F1E"/>
    <w:rsid w:val="0028513C"/>
    <w:rsid w:val="00285177"/>
    <w:rsid w:val="002856D1"/>
    <w:rsid w:val="00285B8D"/>
    <w:rsid w:val="00286568"/>
    <w:rsid w:val="00287437"/>
    <w:rsid w:val="00287E02"/>
    <w:rsid w:val="00290352"/>
    <w:rsid w:val="002919E9"/>
    <w:rsid w:val="00291A53"/>
    <w:rsid w:val="00291FEC"/>
    <w:rsid w:val="0029282C"/>
    <w:rsid w:val="0029337F"/>
    <w:rsid w:val="0029350A"/>
    <w:rsid w:val="00293759"/>
    <w:rsid w:val="002957C4"/>
    <w:rsid w:val="00295A30"/>
    <w:rsid w:val="00295AF9"/>
    <w:rsid w:val="00297345"/>
    <w:rsid w:val="002976D1"/>
    <w:rsid w:val="002A0EAB"/>
    <w:rsid w:val="002A1CBE"/>
    <w:rsid w:val="002A3559"/>
    <w:rsid w:val="002A41A6"/>
    <w:rsid w:val="002A58E6"/>
    <w:rsid w:val="002A5967"/>
    <w:rsid w:val="002A5D54"/>
    <w:rsid w:val="002A6542"/>
    <w:rsid w:val="002A6A20"/>
    <w:rsid w:val="002B0D3B"/>
    <w:rsid w:val="002B1349"/>
    <w:rsid w:val="002B1742"/>
    <w:rsid w:val="002B1FAB"/>
    <w:rsid w:val="002B22D9"/>
    <w:rsid w:val="002B2545"/>
    <w:rsid w:val="002B2864"/>
    <w:rsid w:val="002B30BE"/>
    <w:rsid w:val="002B60F9"/>
    <w:rsid w:val="002B6BFE"/>
    <w:rsid w:val="002B7E24"/>
    <w:rsid w:val="002C06BB"/>
    <w:rsid w:val="002C0706"/>
    <w:rsid w:val="002C0D31"/>
    <w:rsid w:val="002C1D72"/>
    <w:rsid w:val="002C3302"/>
    <w:rsid w:val="002C48FE"/>
    <w:rsid w:val="002C51AD"/>
    <w:rsid w:val="002C582E"/>
    <w:rsid w:val="002C5BB6"/>
    <w:rsid w:val="002C6229"/>
    <w:rsid w:val="002C67F6"/>
    <w:rsid w:val="002C69D1"/>
    <w:rsid w:val="002C6D27"/>
    <w:rsid w:val="002C7E91"/>
    <w:rsid w:val="002D1692"/>
    <w:rsid w:val="002D213C"/>
    <w:rsid w:val="002D2624"/>
    <w:rsid w:val="002D43A5"/>
    <w:rsid w:val="002D473B"/>
    <w:rsid w:val="002D4958"/>
    <w:rsid w:val="002D7080"/>
    <w:rsid w:val="002D7632"/>
    <w:rsid w:val="002D77AC"/>
    <w:rsid w:val="002E08E1"/>
    <w:rsid w:val="002E2BC1"/>
    <w:rsid w:val="002E2CD9"/>
    <w:rsid w:val="002E303E"/>
    <w:rsid w:val="002E365F"/>
    <w:rsid w:val="002E3A0A"/>
    <w:rsid w:val="002E587E"/>
    <w:rsid w:val="002E5AC3"/>
    <w:rsid w:val="002E6B9A"/>
    <w:rsid w:val="002E7C52"/>
    <w:rsid w:val="002F0534"/>
    <w:rsid w:val="002F0CF4"/>
    <w:rsid w:val="002F0FCB"/>
    <w:rsid w:val="002F2834"/>
    <w:rsid w:val="002F3A6B"/>
    <w:rsid w:val="002F441E"/>
    <w:rsid w:val="002F5E9B"/>
    <w:rsid w:val="002F66B0"/>
    <w:rsid w:val="002F6C4C"/>
    <w:rsid w:val="002F7845"/>
    <w:rsid w:val="002F7C47"/>
    <w:rsid w:val="00300228"/>
    <w:rsid w:val="00300470"/>
    <w:rsid w:val="00300E3E"/>
    <w:rsid w:val="00301980"/>
    <w:rsid w:val="00302579"/>
    <w:rsid w:val="00303A04"/>
    <w:rsid w:val="0030489F"/>
    <w:rsid w:val="003052C0"/>
    <w:rsid w:val="00307449"/>
    <w:rsid w:val="00307466"/>
    <w:rsid w:val="00307729"/>
    <w:rsid w:val="00307D48"/>
    <w:rsid w:val="00310B6E"/>
    <w:rsid w:val="003129FD"/>
    <w:rsid w:val="003131B9"/>
    <w:rsid w:val="00313A1C"/>
    <w:rsid w:val="003155FF"/>
    <w:rsid w:val="003156B6"/>
    <w:rsid w:val="00320205"/>
    <w:rsid w:val="003202F0"/>
    <w:rsid w:val="00320E46"/>
    <w:rsid w:val="00321451"/>
    <w:rsid w:val="00321ED2"/>
    <w:rsid w:val="0032224A"/>
    <w:rsid w:val="0032265C"/>
    <w:rsid w:val="003228EC"/>
    <w:rsid w:val="00322E91"/>
    <w:rsid w:val="003231C7"/>
    <w:rsid w:val="00323384"/>
    <w:rsid w:val="00324014"/>
    <w:rsid w:val="0032409B"/>
    <w:rsid w:val="00324C79"/>
    <w:rsid w:val="00325C47"/>
    <w:rsid w:val="00326122"/>
    <w:rsid w:val="003267F8"/>
    <w:rsid w:val="00326CA6"/>
    <w:rsid w:val="00327D18"/>
    <w:rsid w:val="00330168"/>
    <w:rsid w:val="00331701"/>
    <w:rsid w:val="0033217C"/>
    <w:rsid w:val="00332205"/>
    <w:rsid w:val="003325DF"/>
    <w:rsid w:val="00333941"/>
    <w:rsid w:val="00333D9E"/>
    <w:rsid w:val="00335247"/>
    <w:rsid w:val="003354E5"/>
    <w:rsid w:val="00335FF8"/>
    <w:rsid w:val="003371E9"/>
    <w:rsid w:val="00340523"/>
    <w:rsid w:val="003409DA"/>
    <w:rsid w:val="00341014"/>
    <w:rsid w:val="003418AF"/>
    <w:rsid w:val="00341DE4"/>
    <w:rsid w:val="00343425"/>
    <w:rsid w:val="00343D37"/>
    <w:rsid w:val="00343EE1"/>
    <w:rsid w:val="0034416A"/>
    <w:rsid w:val="003441FF"/>
    <w:rsid w:val="00345322"/>
    <w:rsid w:val="003466D5"/>
    <w:rsid w:val="0034725D"/>
    <w:rsid w:val="00350029"/>
    <w:rsid w:val="0035018B"/>
    <w:rsid w:val="00351434"/>
    <w:rsid w:val="003515E7"/>
    <w:rsid w:val="00351CFE"/>
    <w:rsid w:val="00352199"/>
    <w:rsid w:val="00352FF2"/>
    <w:rsid w:val="00354C72"/>
    <w:rsid w:val="00356292"/>
    <w:rsid w:val="00356E02"/>
    <w:rsid w:val="00361A5A"/>
    <w:rsid w:val="00363A89"/>
    <w:rsid w:val="003647F7"/>
    <w:rsid w:val="00364D3C"/>
    <w:rsid w:val="003661B7"/>
    <w:rsid w:val="003661F1"/>
    <w:rsid w:val="0036680B"/>
    <w:rsid w:val="00366A42"/>
    <w:rsid w:val="00366B3A"/>
    <w:rsid w:val="00366C32"/>
    <w:rsid w:val="00366E5E"/>
    <w:rsid w:val="003679C0"/>
    <w:rsid w:val="00372AAF"/>
    <w:rsid w:val="00373A54"/>
    <w:rsid w:val="003740D6"/>
    <w:rsid w:val="00375299"/>
    <w:rsid w:val="00376F75"/>
    <w:rsid w:val="00377051"/>
    <w:rsid w:val="003773CA"/>
    <w:rsid w:val="00380F67"/>
    <w:rsid w:val="00381833"/>
    <w:rsid w:val="00381D39"/>
    <w:rsid w:val="00382041"/>
    <w:rsid w:val="00382184"/>
    <w:rsid w:val="00382D22"/>
    <w:rsid w:val="00382E47"/>
    <w:rsid w:val="00383B42"/>
    <w:rsid w:val="00383BD6"/>
    <w:rsid w:val="00384A77"/>
    <w:rsid w:val="0038568C"/>
    <w:rsid w:val="00385B57"/>
    <w:rsid w:val="00385BF3"/>
    <w:rsid w:val="00386069"/>
    <w:rsid w:val="003862F3"/>
    <w:rsid w:val="00386376"/>
    <w:rsid w:val="003863CA"/>
    <w:rsid w:val="003867A1"/>
    <w:rsid w:val="00386850"/>
    <w:rsid w:val="00387402"/>
    <w:rsid w:val="003874A3"/>
    <w:rsid w:val="00387631"/>
    <w:rsid w:val="0038776B"/>
    <w:rsid w:val="00387EF3"/>
    <w:rsid w:val="003901F7"/>
    <w:rsid w:val="00390B37"/>
    <w:rsid w:val="00390C8E"/>
    <w:rsid w:val="00391091"/>
    <w:rsid w:val="003913A8"/>
    <w:rsid w:val="00391988"/>
    <w:rsid w:val="003924BD"/>
    <w:rsid w:val="0039278E"/>
    <w:rsid w:val="0039296D"/>
    <w:rsid w:val="00392CB0"/>
    <w:rsid w:val="00393968"/>
    <w:rsid w:val="00394691"/>
    <w:rsid w:val="00394C39"/>
    <w:rsid w:val="00395789"/>
    <w:rsid w:val="00395B16"/>
    <w:rsid w:val="00395D56"/>
    <w:rsid w:val="003963E6"/>
    <w:rsid w:val="00396A13"/>
    <w:rsid w:val="0039735B"/>
    <w:rsid w:val="003975E8"/>
    <w:rsid w:val="00397A6A"/>
    <w:rsid w:val="003A0776"/>
    <w:rsid w:val="003A0CA7"/>
    <w:rsid w:val="003A25D2"/>
    <w:rsid w:val="003A2858"/>
    <w:rsid w:val="003A2C2C"/>
    <w:rsid w:val="003A311A"/>
    <w:rsid w:val="003A44A0"/>
    <w:rsid w:val="003A491C"/>
    <w:rsid w:val="003A58C6"/>
    <w:rsid w:val="003A5C7D"/>
    <w:rsid w:val="003A6F6D"/>
    <w:rsid w:val="003A772D"/>
    <w:rsid w:val="003A78C8"/>
    <w:rsid w:val="003B11C5"/>
    <w:rsid w:val="003B235D"/>
    <w:rsid w:val="003B3165"/>
    <w:rsid w:val="003B3F40"/>
    <w:rsid w:val="003B44BB"/>
    <w:rsid w:val="003B6515"/>
    <w:rsid w:val="003B6ABB"/>
    <w:rsid w:val="003B6DF9"/>
    <w:rsid w:val="003B6EC6"/>
    <w:rsid w:val="003B6FA3"/>
    <w:rsid w:val="003C04A3"/>
    <w:rsid w:val="003C11F5"/>
    <w:rsid w:val="003C15D2"/>
    <w:rsid w:val="003C2691"/>
    <w:rsid w:val="003C3227"/>
    <w:rsid w:val="003C3878"/>
    <w:rsid w:val="003C4CDF"/>
    <w:rsid w:val="003C4D4E"/>
    <w:rsid w:val="003C5CCA"/>
    <w:rsid w:val="003C5D67"/>
    <w:rsid w:val="003C6190"/>
    <w:rsid w:val="003C71C0"/>
    <w:rsid w:val="003C77B6"/>
    <w:rsid w:val="003C7E02"/>
    <w:rsid w:val="003C7E72"/>
    <w:rsid w:val="003D036D"/>
    <w:rsid w:val="003D1D2F"/>
    <w:rsid w:val="003D2016"/>
    <w:rsid w:val="003D2A94"/>
    <w:rsid w:val="003D3101"/>
    <w:rsid w:val="003D36F3"/>
    <w:rsid w:val="003D3982"/>
    <w:rsid w:val="003D3E7D"/>
    <w:rsid w:val="003D4A54"/>
    <w:rsid w:val="003D4A74"/>
    <w:rsid w:val="003D4C81"/>
    <w:rsid w:val="003D5B16"/>
    <w:rsid w:val="003D651E"/>
    <w:rsid w:val="003D79F0"/>
    <w:rsid w:val="003E0732"/>
    <w:rsid w:val="003E1AD4"/>
    <w:rsid w:val="003E1FDB"/>
    <w:rsid w:val="003E20F0"/>
    <w:rsid w:val="003E29BD"/>
    <w:rsid w:val="003E3955"/>
    <w:rsid w:val="003E41A3"/>
    <w:rsid w:val="003E56D9"/>
    <w:rsid w:val="003E6C82"/>
    <w:rsid w:val="003E7219"/>
    <w:rsid w:val="003E7336"/>
    <w:rsid w:val="003E7629"/>
    <w:rsid w:val="003E78F5"/>
    <w:rsid w:val="003F02DB"/>
    <w:rsid w:val="003F1C44"/>
    <w:rsid w:val="003F2C3B"/>
    <w:rsid w:val="003F4166"/>
    <w:rsid w:val="003F5991"/>
    <w:rsid w:val="003F5A8E"/>
    <w:rsid w:val="003F6E8D"/>
    <w:rsid w:val="0040035B"/>
    <w:rsid w:val="0040139C"/>
    <w:rsid w:val="00401792"/>
    <w:rsid w:val="004026D5"/>
    <w:rsid w:val="00402838"/>
    <w:rsid w:val="0040336E"/>
    <w:rsid w:val="00403C09"/>
    <w:rsid w:val="00403DF2"/>
    <w:rsid w:val="00405C57"/>
    <w:rsid w:val="00406496"/>
    <w:rsid w:val="00406A39"/>
    <w:rsid w:val="004071B9"/>
    <w:rsid w:val="004111F0"/>
    <w:rsid w:val="00411205"/>
    <w:rsid w:val="004113D7"/>
    <w:rsid w:val="0041221F"/>
    <w:rsid w:val="00412A9F"/>
    <w:rsid w:val="00412FDF"/>
    <w:rsid w:val="00413920"/>
    <w:rsid w:val="00413A05"/>
    <w:rsid w:val="00413C8D"/>
    <w:rsid w:val="00414276"/>
    <w:rsid w:val="004145E6"/>
    <w:rsid w:val="00414A88"/>
    <w:rsid w:val="00415094"/>
    <w:rsid w:val="004151F6"/>
    <w:rsid w:val="0041599D"/>
    <w:rsid w:val="00416006"/>
    <w:rsid w:val="00416501"/>
    <w:rsid w:val="004173D3"/>
    <w:rsid w:val="004204FD"/>
    <w:rsid w:val="00420D51"/>
    <w:rsid w:val="00423086"/>
    <w:rsid w:val="00425EAE"/>
    <w:rsid w:val="004276FE"/>
    <w:rsid w:val="0043020E"/>
    <w:rsid w:val="0043050C"/>
    <w:rsid w:val="004305B0"/>
    <w:rsid w:val="004307BC"/>
    <w:rsid w:val="004310CF"/>
    <w:rsid w:val="00431162"/>
    <w:rsid w:val="0043172E"/>
    <w:rsid w:val="00432BA8"/>
    <w:rsid w:val="00433904"/>
    <w:rsid w:val="00433A60"/>
    <w:rsid w:val="00433C7F"/>
    <w:rsid w:val="004360DF"/>
    <w:rsid w:val="00437603"/>
    <w:rsid w:val="00437F74"/>
    <w:rsid w:val="004409E3"/>
    <w:rsid w:val="00440FA6"/>
    <w:rsid w:val="00441A77"/>
    <w:rsid w:val="004426F8"/>
    <w:rsid w:val="0044280B"/>
    <w:rsid w:val="00442955"/>
    <w:rsid w:val="00443685"/>
    <w:rsid w:val="00443DB8"/>
    <w:rsid w:val="00444614"/>
    <w:rsid w:val="00444C01"/>
    <w:rsid w:val="004457CE"/>
    <w:rsid w:val="00445D6C"/>
    <w:rsid w:val="00445EE2"/>
    <w:rsid w:val="0044700C"/>
    <w:rsid w:val="00447493"/>
    <w:rsid w:val="0044784C"/>
    <w:rsid w:val="004502F9"/>
    <w:rsid w:val="00451122"/>
    <w:rsid w:val="0045188F"/>
    <w:rsid w:val="004518CD"/>
    <w:rsid w:val="0045226C"/>
    <w:rsid w:val="00452B82"/>
    <w:rsid w:val="00452F55"/>
    <w:rsid w:val="00455A3A"/>
    <w:rsid w:val="0045715C"/>
    <w:rsid w:val="004576E3"/>
    <w:rsid w:val="004579A0"/>
    <w:rsid w:val="00457B1A"/>
    <w:rsid w:val="00457B72"/>
    <w:rsid w:val="00461E6A"/>
    <w:rsid w:val="00462936"/>
    <w:rsid w:val="00462B5A"/>
    <w:rsid w:val="00462B90"/>
    <w:rsid w:val="00462F95"/>
    <w:rsid w:val="00463FA5"/>
    <w:rsid w:val="00464785"/>
    <w:rsid w:val="004652FB"/>
    <w:rsid w:val="0046555F"/>
    <w:rsid w:val="00465E12"/>
    <w:rsid w:val="004663CA"/>
    <w:rsid w:val="00467C2B"/>
    <w:rsid w:val="004707CF"/>
    <w:rsid w:val="00470AE4"/>
    <w:rsid w:val="00470CE1"/>
    <w:rsid w:val="00471A19"/>
    <w:rsid w:val="00471AA3"/>
    <w:rsid w:val="00474C51"/>
    <w:rsid w:val="0047520D"/>
    <w:rsid w:val="004763D0"/>
    <w:rsid w:val="00477586"/>
    <w:rsid w:val="0047761C"/>
    <w:rsid w:val="00477AB6"/>
    <w:rsid w:val="00477BA6"/>
    <w:rsid w:val="004804A1"/>
    <w:rsid w:val="0048088F"/>
    <w:rsid w:val="00481B18"/>
    <w:rsid w:val="004841A9"/>
    <w:rsid w:val="00484655"/>
    <w:rsid w:val="00484E36"/>
    <w:rsid w:val="00484F1B"/>
    <w:rsid w:val="004866B3"/>
    <w:rsid w:val="00486DBA"/>
    <w:rsid w:val="0048719E"/>
    <w:rsid w:val="00491606"/>
    <w:rsid w:val="00491C79"/>
    <w:rsid w:val="00491DB9"/>
    <w:rsid w:val="0049279E"/>
    <w:rsid w:val="00492A37"/>
    <w:rsid w:val="00492B28"/>
    <w:rsid w:val="00493BB8"/>
    <w:rsid w:val="004944A1"/>
    <w:rsid w:val="00494DC4"/>
    <w:rsid w:val="00494DF9"/>
    <w:rsid w:val="00494EE1"/>
    <w:rsid w:val="004950E6"/>
    <w:rsid w:val="00495DEB"/>
    <w:rsid w:val="004967ED"/>
    <w:rsid w:val="004A0102"/>
    <w:rsid w:val="004A02C3"/>
    <w:rsid w:val="004A07AC"/>
    <w:rsid w:val="004A0C6F"/>
    <w:rsid w:val="004A2252"/>
    <w:rsid w:val="004A22DA"/>
    <w:rsid w:val="004A3A97"/>
    <w:rsid w:val="004A43A0"/>
    <w:rsid w:val="004A43FC"/>
    <w:rsid w:val="004A4978"/>
    <w:rsid w:val="004A4F68"/>
    <w:rsid w:val="004A50B5"/>
    <w:rsid w:val="004A544F"/>
    <w:rsid w:val="004A5EA3"/>
    <w:rsid w:val="004A6966"/>
    <w:rsid w:val="004A6DD3"/>
    <w:rsid w:val="004A7076"/>
    <w:rsid w:val="004B02B4"/>
    <w:rsid w:val="004B0741"/>
    <w:rsid w:val="004B098C"/>
    <w:rsid w:val="004B105C"/>
    <w:rsid w:val="004B15BE"/>
    <w:rsid w:val="004B1888"/>
    <w:rsid w:val="004B3154"/>
    <w:rsid w:val="004B41E8"/>
    <w:rsid w:val="004B44D0"/>
    <w:rsid w:val="004B49CC"/>
    <w:rsid w:val="004B4CC8"/>
    <w:rsid w:val="004B5015"/>
    <w:rsid w:val="004B63BF"/>
    <w:rsid w:val="004B6ABC"/>
    <w:rsid w:val="004B73E1"/>
    <w:rsid w:val="004C16BC"/>
    <w:rsid w:val="004C4324"/>
    <w:rsid w:val="004C5F1E"/>
    <w:rsid w:val="004C6823"/>
    <w:rsid w:val="004C6CB6"/>
    <w:rsid w:val="004C6E8F"/>
    <w:rsid w:val="004C7A85"/>
    <w:rsid w:val="004D0BAA"/>
    <w:rsid w:val="004D0CC3"/>
    <w:rsid w:val="004D1CDD"/>
    <w:rsid w:val="004D1EDF"/>
    <w:rsid w:val="004D2F1D"/>
    <w:rsid w:val="004D6B70"/>
    <w:rsid w:val="004D7F7F"/>
    <w:rsid w:val="004E005A"/>
    <w:rsid w:val="004E048A"/>
    <w:rsid w:val="004E0ADE"/>
    <w:rsid w:val="004E1198"/>
    <w:rsid w:val="004E2065"/>
    <w:rsid w:val="004E2BBA"/>
    <w:rsid w:val="004E2BE1"/>
    <w:rsid w:val="004E30B0"/>
    <w:rsid w:val="004E3720"/>
    <w:rsid w:val="004E3A12"/>
    <w:rsid w:val="004E5BFF"/>
    <w:rsid w:val="004E5E9C"/>
    <w:rsid w:val="004E62E9"/>
    <w:rsid w:val="004E6E3B"/>
    <w:rsid w:val="004E726E"/>
    <w:rsid w:val="004E78E8"/>
    <w:rsid w:val="004E7926"/>
    <w:rsid w:val="004E7A52"/>
    <w:rsid w:val="004F11C8"/>
    <w:rsid w:val="004F1C74"/>
    <w:rsid w:val="004F1F16"/>
    <w:rsid w:val="004F2823"/>
    <w:rsid w:val="004F285E"/>
    <w:rsid w:val="004F4CF1"/>
    <w:rsid w:val="004F4D50"/>
    <w:rsid w:val="004F500A"/>
    <w:rsid w:val="004F5826"/>
    <w:rsid w:val="00500D25"/>
    <w:rsid w:val="005018A1"/>
    <w:rsid w:val="0050213F"/>
    <w:rsid w:val="005036A4"/>
    <w:rsid w:val="00504068"/>
    <w:rsid w:val="0050411B"/>
    <w:rsid w:val="005046F7"/>
    <w:rsid w:val="0050535F"/>
    <w:rsid w:val="00505714"/>
    <w:rsid w:val="00505BD1"/>
    <w:rsid w:val="0050617A"/>
    <w:rsid w:val="0050659D"/>
    <w:rsid w:val="005072C2"/>
    <w:rsid w:val="005074AF"/>
    <w:rsid w:val="005100F8"/>
    <w:rsid w:val="0051110C"/>
    <w:rsid w:val="005146CD"/>
    <w:rsid w:val="005148F5"/>
    <w:rsid w:val="00514A07"/>
    <w:rsid w:val="0051613F"/>
    <w:rsid w:val="00516552"/>
    <w:rsid w:val="00516A2F"/>
    <w:rsid w:val="00521106"/>
    <w:rsid w:val="00521F02"/>
    <w:rsid w:val="005224DC"/>
    <w:rsid w:val="0052251C"/>
    <w:rsid w:val="00522B01"/>
    <w:rsid w:val="005236B5"/>
    <w:rsid w:val="00525B52"/>
    <w:rsid w:val="005263B9"/>
    <w:rsid w:val="00526FCB"/>
    <w:rsid w:val="005270EB"/>
    <w:rsid w:val="00527B50"/>
    <w:rsid w:val="00530A37"/>
    <w:rsid w:val="00530C1F"/>
    <w:rsid w:val="00530D9F"/>
    <w:rsid w:val="00530E74"/>
    <w:rsid w:val="005317B6"/>
    <w:rsid w:val="00531C5D"/>
    <w:rsid w:val="00532037"/>
    <w:rsid w:val="0053536B"/>
    <w:rsid w:val="00535626"/>
    <w:rsid w:val="005365D8"/>
    <w:rsid w:val="00536724"/>
    <w:rsid w:val="00536A08"/>
    <w:rsid w:val="00537197"/>
    <w:rsid w:val="00541FAD"/>
    <w:rsid w:val="005429F3"/>
    <w:rsid w:val="00542B5C"/>
    <w:rsid w:val="00543A0E"/>
    <w:rsid w:val="0054444D"/>
    <w:rsid w:val="00544690"/>
    <w:rsid w:val="0054494D"/>
    <w:rsid w:val="00545A0D"/>
    <w:rsid w:val="005461E3"/>
    <w:rsid w:val="00546335"/>
    <w:rsid w:val="00547AFC"/>
    <w:rsid w:val="00550564"/>
    <w:rsid w:val="00551439"/>
    <w:rsid w:val="005531DE"/>
    <w:rsid w:val="005539C4"/>
    <w:rsid w:val="00554234"/>
    <w:rsid w:val="005543E1"/>
    <w:rsid w:val="0055442C"/>
    <w:rsid w:val="005544F9"/>
    <w:rsid w:val="00554522"/>
    <w:rsid w:val="00554D34"/>
    <w:rsid w:val="00556CE7"/>
    <w:rsid w:val="00556DC1"/>
    <w:rsid w:val="0056043E"/>
    <w:rsid w:val="00561673"/>
    <w:rsid w:val="00561B94"/>
    <w:rsid w:val="0056395D"/>
    <w:rsid w:val="005641EE"/>
    <w:rsid w:val="0056489A"/>
    <w:rsid w:val="00565B7D"/>
    <w:rsid w:val="00565BDB"/>
    <w:rsid w:val="00565E06"/>
    <w:rsid w:val="005674AD"/>
    <w:rsid w:val="00567EED"/>
    <w:rsid w:val="005708C1"/>
    <w:rsid w:val="00570ECC"/>
    <w:rsid w:val="00572180"/>
    <w:rsid w:val="00572668"/>
    <w:rsid w:val="00573A0C"/>
    <w:rsid w:val="00574A79"/>
    <w:rsid w:val="0057526F"/>
    <w:rsid w:val="005752F5"/>
    <w:rsid w:val="00575716"/>
    <w:rsid w:val="00576821"/>
    <w:rsid w:val="00576A23"/>
    <w:rsid w:val="00576DE1"/>
    <w:rsid w:val="0058012E"/>
    <w:rsid w:val="005801D6"/>
    <w:rsid w:val="00580E05"/>
    <w:rsid w:val="00581795"/>
    <w:rsid w:val="00581F6B"/>
    <w:rsid w:val="00582378"/>
    <w:rsid w:val="00582B06"/>
    <w:rsid w:val="00582B58"/>
    <w:rsid w:val="00582FCF"/>
    <w:rsid w:val="005843F0"/>
    <w:rsid w:val="0058484E"/>
    <w:rsid w:val="00584DCD"/>
    <w:rsid w:val="00585929"/>
    <w:rsid w:val="005905C8"/>
    <w:rsid w:val="00590797"/>
    <w:rsid w:val="005907AD"/>
    <w:rsid w:val="00591312"/>
    <w:rsid w:val="005926B3"/>
    <w:rsid w:val="00592FA9"/>
    <w:rsid w:val="005934AA"/>
    <w:rsid w:val="00593D91"/>
    <w:rsid w:val="005947FF"/>
    <w:rsid w:val="0059512B"/>
    <w:rsid w:val="00595174"/>
    <w:rsid w:val="00595889"/>
    <w:rsid w:val="0059599E"/>
    <w:rsid w:val="00595D58"/>
    <w:rsid w:val="00595DCF"/>
    <w:rsid w:val="005960EA"/>
    <w:rsid w:val="00596370"/>
    <w:rsid w:val="005971AB"/>
    <w:rsid w:val="0059792F"/>
    <w:rsid w:val="00597EDD"/>
    <w:rsid w:val="005A05E6"/>
    <w:rsid w:val="005A09E7"/>
    <w:rsid w:val="005A1B45"/>
    <w:rsid w:val="005A2393"/>
    <w:rsid w:val="005A27F6"/>
    <w:rsid w:val="005A40C3"/>
    <w:rsid w:val="005A4254"/>
    <w:rsid w:val="005A4BA3"/>
    <w:rsid w:val="005A4C2A"/>
    <w:rsid w:val="005A5726"/>
    <w:rsid w:val="005A65E5"/>
    <w:rsid w:val="005A778E"/>
    <w:rsid w:val="005A7B48"/>
    <w:rsid w:val="005B04C6"/>
    <w:rsid w:val="005B0E31"/>
    <w:rsid w:val="005B0FDC"/>
    <w:rsid w:val="005B13A0"/>
    <w:rsid w:val="005B1CE9"/>
    <w:rsid w:val="005B1F18"/>
    <w:rsid w:val="005B262C"/>
    <w:rsid w:val="005B342B"/>
    <w:rsid w:val="005B5BD5"/>
    <w:rsid w:val="005B6014"/>
    <w:rsid w:val="005B6292"/>
    <w:rsid w:val="005B6A68"/>
    <w:rsid w:val="005B7171"/>
    <w:rsid w:val="005B749B"/>
    <w:rsid w:val="005C087A"/>
    <w:rsid w:val="005C297E"/>
    <w:rsid w:val="005C44B4"/>
    <w:rsid w:val="005C46D2"/>
    <w:rsid w:val="005C4994"/>
    <w:rsid w:val="005C52C8"/>
    <w:rsid w:val="005C5792"/>
    <w:rsid w:val="005C645E"/>
    <w:rsid w:val="005C6BE0"/>
    <w:rsid w:val="005D033F"/>
    <w:rsid w:val="005D05B6"/>
    <w:rsid w:val="005D0CAC"/>
    <w:rsid w:val="005D0CFD"/>
    <w:rsid w:val="005D0F6A"/>
    <w:rsid w:val="005D11EE"/>
    <w:rsid w:val="005D1773"/>
    <w:rsid w:val="005D266A"/>
    <w:rsid w:val="005D2801"/>
    <w:rsid w:val="005D2E58"/>
    <w:rsid w:val="005D4518"/>
    <w:rsid w:val="005D4998"/>
    <w:rsid w:val="005D5D59"/>
    <w:rsid w:val="005E00D4"/>
    <w:rsid w:val="005E0790"/>
    <w:rsid w:val="005E0E61"/>
    <w:rsid w:val="005E3308"/>
    <w:rsid w:val="005E3608"/>
    <w:rsid w:val="005E3C02"/>
    <w:rsid w:val="005E3C1F"/>
    <w:rsid w:val="005E3F62"/>
    <w:rsid w:val="005E401B"/>
    <w:rsid w:val="005E4C1A"/>
    <w:rsid w:val="005E55DF"/>
    <w:rsid w:val="005E5FF0"/>
    <w:rsid w:val="005E6F81"/>
    <w:rsid w:val="005E73BC"/>
    <w:rsid w:val="005F0955"/>
    <w:rsid w:val="005F142D"/>
    <w:rsid w:val="005F153D"/>
    <w:rsid w:val="005F1777"/>
    <w:rsid w:val="005F235D"/>
    <w:rsid w:val="005F3DF4"/>
    <w:rsid w:val="005F561C"/>
    <w:rsid w:val="005F6EA7"/>
    <w:rsid w:val="005F736A"/>
    <w:rsid w:val="005F73A5"/>
    <w:rsid w:val="006005CD"/>
    <w:rsid w:val="00600642"/>
    <w:rsid w:val="006008D0"/>
    <w:rsid w:val="00600B4D"/>
    <w:rsid w:val="0060126A"/>
    <w:rsid w:val="00601AF0"/>
    <w:rsid w:val="00601B96"/>
    <w:rsid w:val="006023DF"/>
    <w:rsid w:val="00603FE7"/>
    <w:rsid w:val="00604C5C"/>
    <w:rsid w:val="00605574"/>
    <w:rsid w:val="006065B5"/>
    <w:rsid w:val="006078FF"/>
    <w:rsid w:val="00607A41"/>
    <w:rsid w:val="0061145F"/>
    <w:rsid w:val="00611EB8"/>
    <w:rsid w:val="00611FDB"/>
    <w:rsid w:val="00612352"/>
    <w:rsid w:val="006132EC"/>
    <w:rsid w:val="00614782"/>
    <w:rsid w:val="00614C8A"/>
    <w:rsid w:val="006152AB"/>
    <w:rsid w:val="00615B8C"/>
    <w:rsid w:val="00615D23"/>
    <w:rsid w:val="0061786B"/>
    <w:rsid w:val="00617B09"/>
    <w:rsid w:val="006203E0"/>
    <w:rsid w:val="0062071C"/>
    <w:rsid w:val="00621AA9"/>
    <w:rsid w:val="0062202A"/>
    <w:rsid w:val="00622C6E"/>
    <w:rsid w:val="00622D44"/>
    <w:rsid w:val="00622FB6"/>
    <w:rsid w:val="00623B53"/>
    <w:rsid w:val="00624484"/>
    <w:rsid w:val="00624664"/>
    <w:rsid w:val="006264AB"/>
    <w:rsid w:val="006267C1"/>
    <w:rsid w:val="00627763"/>
    <w:rsid w:val="00627A02"/>
    <w:rsid w:val="00630B2C"/>
    <w:rsid w:val="00631890"/>
    <w:rsid w:val="006329CD"/>
    <w:rsid w:val="0063438B"/>
    <w:rsid w:val="00634611"/>
    <w:rsid w:val="0063711A"/>
    <w:rsid w:val="00637BB5"/>
    <w:rsid w:val="00637C1C"/>
    <w:rsid w:val="00640204"/>
    <w:rsid w:val="006408DD"/>
    <w:rsid w:val="006409D6"/>
    <w:rsid w:val="00641A2E"/>
    <w:rsid w:val="00641C78"/>
    <w:rsid w:val="00642782"/>
    <w:rsid w:val="00643BAD"/>
    <w:rsid w:val="0064632B"/>
    <w:rsid w:val="00646F90"/>
    <w:rsid w:val="006470BF"/>
    <w:rsid w:val="006472C0"/>
    <w:rsid w:val="00650051"/>
    <w:rsid w:val="0065048B"/>
    <w:rsid w:val="006514D5"/>
    <w:rsid w:val="00652D53"/>
    <w:rsid w:val="00653476"/>
    <w:rsid w:val="0065384A"/>
    <w:rsid w:val="00654ED8"/>
    <w:rsid w:val="006556F9"/>
    <w:rsid w:val="0065582E"/>
    <w:rsid w:val="00655E80"/>
    <w:rsid w:val="006578C0"/>
    <w:rsid w:val="0065798B"/>
    <w:rsid w:val="0066103D"/>
    <w:rsid w:val="006611E3"/>
    <w:rsid w:val="006619B4"/>
    <w:rsid w:val="006619FD"/>
    <w:rsid w:val="00663F6B"/>
    <w:rsid w:val="00665179"/>
    <w:rsid w:val="00667896"/>
    <w:rsid w:val="00667E62"/>
    <w:rsid w:val="0067103D"/>
    <w:rsid w:val="00672433"/>
    <w:rsid w:val="00672FBD"/>
    <w:rsid w:val="00673550"/>
    <w:rsid w:val="00673E27"/>
    <w:rsid w:val="00673FFD"/>
    <w:rsid w:val="00674086"/>
    <w:rsid w:val="00676D12"/>
    <w:rsid w:val="00677133"/>
    <w:rsid w:val="00677D93"/>
    <w:rsid w:val="0068010C"/>
    <w:rsid w:val="00680352"/>
    <w:rsid w:val="00681333"/>
    <w:rsid w:val="006816BC"/>
    <w:rsid w:val="00682DEA"/>
    <w:rsid w:val="00684184"/>
    <w:rsid w:val="00685735"/>
    <w:rsid w:val="006860B2"/>
    <w:rsid w:val="00687168"/>
    <w:rsid w:val="00690A91"/>
    <w:rsid w:val="00691B98"/>
    <w:rsid w:val="00692051"/>
    <w:rsid w:val="00692A31"/>
    <w:rsid w:val="00692A8B"/>
    <w:rsid w:val="00694DB6"/>
    <w:rsid w:val="0069662E"/>
    <w:rsid w:val="00697B4C"/>
    <w:rsid w:val="006A0D58"/>
    <w:rsid w:val="006A2F79"/>
    <w:rsid w:val="006A31B5"/>
    <w:rsid w:val="006A3E86"/>
    <w:rsid w:val="006A4524"/>
    <w:rsid w:val="006A4784"/>
    <w:rsid w:val="006A47EE"/>
    <w:rsid w:val="006A4805"/>
    <w:rsid w:val="006A51C7"/>
    <w:rsid w:val="006A62FE"/>
    <w:rsid w:val="006A6314"/>
    <w:rsid w:val="006A6F78"/>
    <w:rsid w:val="006B0825"/>
    <w:rsid w:val="006B0CC2"/>
    <w:rsid w:val="006B1541"/>
    <w:rsid w:val="006B1E9E"/>
    <w:rsid w:val="006B21B2"/>
    <w:rsid w:val="006B2547"/>
    <w:rsid w:val="006B38E7"/>
    <w:rsid w:val="006B3B00"/>
    <w:rsid w:val="006B3F41"/>
    <w:rsid w:val="006B404A"/>
    <w:rsid w:val="006B4C2F"/>
    <w:rsid w:val="006B4FAC"/>
    <w:rsid w:val="006B5173"/>
    <w:rsid w:val="006B5A0B"/>
    <w:rsid w:val="006B76A8"/>
    <w:rsid w:val="006B7C4B"/>
    <w:rsid w:val="006B7E08"/>
    <w:rsid w:val="006C18F6"/>
    <w:rsid w:val="006C259D"/>
    <w:rsid w:val="006C28ED"/>
    <w:rsid w:val="006C32C0"/>
    <w:rsid w:val="006C4DC8"/>
    <w:rsid w:val="006C6043"/>
    <w:rsid w:val="006C77C0"/>
    <w:rsid w:val="006C7C6B"/>
    <w:rsid w:val="006C7D04"/>
    <w:rsid w:val="006D01EE"/>
    <w:rsid w:val="006D0B23"/>
    <w:rsid w:val="006D1766"/>
    <w:rsid w:val="006D180A"/>
    <w:rsid w:val="006D2637"/>
    <w:rsid w:val="006D35A6"/>
    <w:rsid w:val="006D582B"/>
    <w:rsid w:val="006D588C"/>
    <w:rsid w:val="006D7018"/>
    <w:rsid w:val="006D75CB"/>
    <w:rsid w:val="006E0703"/>
    <w:rsid w:val="006E13B8"/>
    <w:rsid w:val="006E283E"/>
    <w:rsid w:val="006E2C32"/>
    <w:rsid w:val="006E2F3E"/>
    <w:rsid w:val="006E420F"/>
    <w:rsid w:val="006E495E"/>
    <w:rsid w:val="006E505C"/>
    <w:rsid w:val="006E545A"/>
    <w:rsid w:val="006E577B"/>
    <w:rsid w:val="006E6875"/>
    <w:rsid w:val="006E6FF7"/>
    <w:rsid w:val="006E738F"/>
    <w:rsid w:val="006E7F47"/>
    <w:rsid w:val="006F1ECC"/>
    <w:rsid w:val="006F1F1D"/>
    <w:rsid w:val="006F1FBD"/>
    <w:rsid w:val="006F218B"/>
    <w:rsid w:val="006F564F"/>
    <w:rsid w:val="006F7604"/>
    <w:rsid w:val="00700492"/>
    <w:rsid w:val="00700C2A"/>
    <w:rsid w:val="00701419"/>
    <w:rsid w:val="00701507"/>
    <w:rsid w:val="0070165B"/>
    <w:rsid w:val="0070179E"/>
    <w:rsid w:val="00701A1B"/>
    <w:rsid w:val="007020AA"/>
    <w:rsid w:val="007034CD"/>
    <w:rsid w:val="00703891"/>
    <w:rsid w:val="007052B9"/>
    <w:rsid w:val="00705BCD"/>
    <w:rsid w:val="00706F2D"/>
    <w:rsid w:val="0070754C"/>
    <w:rsid w:val="00707C9B"/>
    <w:rsid w:val="007101BC"/>
    <w:rsid w:val="00711EEF"/>
    <w:rsid w:val="007120DF"/>
    <w:rsid w:val="0071216C"/>
    <w:rsid w:val="007128B0"/>
    <w:rsid w:val="0071297C"/>
    <w:rsid w:val="00712DB0"/>
    <w:rsid w:val="00713530"/>
    <w:rsid w:val="00713D91"/>
    <w:rsid w:val="007154C3"/>
    <w:rsid w:val="007156E7"/>
    <w:rsid w:val="0071623F"/>
    <w:rsid w:val="00716D4D"/>
    <w:rsid w:val="00717013"/>
    <w:rsid w:val="00717035"/>
    <w:rsid w:val="00717984"/>
    <w:rsid w:val="00717AAF"/>
    <w:rsid w:val="00717B35"/>
    <w:rsid w:val="00717C5F"/>
    <w:rsid w:val="00717ED0"/>
    <w:rsid w:val="00720309"/>
    <w:rsid w:val="00720C32"/>
    <w:rsid w:val="00722556"/>
    <w:rsid w:val="007228D0"/>
    <w:rsid w:val="007249C8"/>
    <w:rsid w:val="00724B27"/>
    <w:rsid w:val="00725396"/>
    <w:rsid w:val="00725C61"/>
    <w:rsid w:val="00725F75"/>
    <w:rsid w:val="0072674A"/>
    <w:rsid w:val="00727C2D"/>
    <w:rsid w:val="00730DBE"/>
    <w:rsid w:val="00730FC2"/>
    <w:rsid w:val="00731255"/>
    <w:rsid w:val="00731A43"/>
    <w:rsid w:val="0073573A"/>
    <w:rsid w:val="00736081"/>
    <w:rsid w:val="00737302"/>
    <w:rsid w:val="00741064"/>
    <w:rsid w:val="0074256F"/>
    <w:rsid w:val="007433E5"/>
    <w:rsid w:val="00744288"/>
    <w:rsid w:val="00744F31"/>
    <w:rsid w:val="0074517F"/>
    <w:rsid w:val="007454E8"/>
    <w:rsid w:val="00745C2D"/>
    <w:rsid w:val="00746839"/>
    <w:rsid w:val="00747643"/>
    <w:rsid w:val="007478A7"/>
    <w:rsid w:val="00747C4A"/>
    <w:rsid w:val="00747ED6"/>
    <w:rsid w:val="007508C1"/>
    <w:rsid w:val="0075127C"/>
    <w:rsid w:val="00752952"/>
    <w:rsid w:val="00752B43"/>
    <w:rsid w:val="0075332A"/>
    <w:rsid w:val="00753580"/>
    <w:rsid w:val="00756001"/>
    <w:rsid w:val="00757959"/>
    <w:rsid w:val="007602A6"/>
    <w:rsid w:val="00761802"/>
    <w:rsid w:val="00766B63"/>
    <w:rsid w:val="00767B3B"/>
    <w:rsid w:val="00770191"/>
    <w:rsid w:val="00770855"/>
    <w:rsid w:val="00770A2C"/>
    <w:rsid w:val="007713CC"/>
    <w:rsid w:val="00771490"/>
    <w:rsid w:val="00771605"/>
    <w:rsid w:val="00771C8E"/>
    <w:rsid w:val="00772D01"/>
    <w:rsid w:val="007731CF"/>
    <w:rsid w:val="007734A3"/>
    <w:rsid w:val="007743A3"/>
    <w:rsid w:val="00774BF5"/>
    <w:rsid w:val="00774E28"/>
    <w:rsid w:val="00776673"/>
    <w:rsid w:val="007774BA"/>
    <w:rsid w:val="007779BF"/>
    <w:rsid w:val="007802DD"/>
    <w:rsid w:val="007810FC"/>
    <w:rsid w:val="0078133D"/>
    <w:rsid w:val="00781F8A"/>
    <w:rsid w:val="00782BF6"/>
    <w:rsid w:val="00782DFD"/>
    <w:rsid w:val="007831A0"/>
    <w:rsid w:val="00784408"/>
    <w:rsid w:val="007857A9"/>
    <w:rsid w:val="00785E6F"/>
    <w:rsid w:val="00785E91"/>
    <w:rsid w:val="00786163"/>
    <w:rsid w:val="00787701"/>
    <w:rsid w:val="007900DB"/>
    <w:rsid w:val="00790BE2"/>
    <w:rsid w:val="00791A87"/>
    <w:rsid w:val="0079227A"/>
    <w:rsid w:val="00792762"/>
    <w:rsid w:val="00793AA2"/>
    <w:rsid w:val="007944D6"/>
    <w:rsid w:val="00796496"/>
    <w:rsid w:val="007965A7"/>
    <w:rsid w:val="00797877"/>
    <w:rsid w:val="007A0D3E"/>
    <w:rsid w:val="007A4DF4"/>
    <w:rsid w:val="007A5B6B"/>
    <w:rsid w:val="007A5DE3"/>
    <w:rsid w:val="007A5E03"/>
    <w:rsid w:val="007A73DE"/>
    <w:rsid w:val="007B1DD0"/>
    <w:rsid w:val="007B1E3E"/>
    <w:rsid w:val="007B2623"/>
    <w:rsid w:val="007B302A"/>
    <w:rsid w:val="007B3087"/>
    <w:rsid w:val="007B3124"/>
    <w:rsid w:val="007B345F"/>
    <w:rsid w:val="007B4634"/>
    <w:rsid w:val="007B5A34"/>
    <w:rsid w:val="007B5AB5"/>
    <w:rsid w:val="007B7B9F"/>
    <w:rsid w:val="007B7C06"/>
    <w:rsid w:val="007C044F"/>
    <w:rsid w:val="007C22CF"/>
    <w:rsid w:val="007C2FEF"/>
    <w:rsid w:val="007C3038"/>
    <w:rsid w:val="007C3E31"/>
    <w:rsid w:val="007C4105"/>
    <w:rsid w:val="007C418C"/>
    <w:rsid w:val="007C4297"/>
    <w:rsid w:val="007C5A37"/>
    <w:rsid w:val="007C715C"/>
    <w:rsid w:val="007C7FF0"/>
    <w:rsid w:val="007D0CA4"/>
    <w:rsid w:val="007D1CEA"/>
    <w:rsid w:val="007D2849"/>
    <w:rsid w:val="007D2AC2"/>
    <w:rsid w:val="007D3709"/>
    <w:rsid w:val="007D5640"/>
    <w:rsid w:val="007D6970"/>
    <w:rsid w:val="007D6DBE"/>
    <w:rsid w:val="007D6E2F"/>
    <w:rsid w:val="007D7619"/>
    <w:rsid w:val="007D7DF3"/>
    <w:rsid w:val="007E05CD"/>
    <w:rsid w:val="007E06BE"/>
    <w:rsid w:val="007E0767"/>
    <w:rsid w:val="007E095E"/>
    <w:rsid w:val="007E0F8A"/>
    <w:rsid w:val="007E2698"/>
    <w:rsid w:val="007E27E1"/>
    <w:rsid w:val="007E2D91"/>
    <w:rsid w:val="007E4EE2"/>
    <w:rsid w:val="007E6085"/>
    <w:rsid w:val="007E6338"/>
    <w:rsid w:val="007E7603"/>
    <w:rsid w:val="007F0D5C"/>
    <w:rsid w:val="007F10FE"/>
    <w:rsid w:val="007F1695"/>
    <w:rsid w:val="007F18E1"/>
    <w:rsid w:val="007F371F"/>
    <w:rsid w:val="007F38FF"/>
    <w:rsid w:val="007F4406"/>
    <w:rsid w:val="007F4BDE"/>
    <w:rsid w:val="007F55AC"/>
    <w:rsid w:val="007F570E"/>
    <w:rsid w:val="007F621A"/>
    <w:rsid w:val="007F6382"/>
    <w:rsid w:val="007F664D"/>
    <w:rsid w:val="007F6CE2"/>
    <w:rsid w:val="007F70DC"/>
    <w:rsid w:val="007F7148"/>
    <w:rsid w:val="007F7686"/>
    <w:rsid w:val="00800A4F"/>
    <w:rsid w:val="00800D21"/>
    <w:rsid w:val="008018EF"/>
    <w:rsid w:val="008029E0"/>
    <w:rsid w:val="008033CB"/>
    <w:rsid w:val="00803816"/>
    <w:rsid w:val="00803AE9"/>
    <w:rsid w:val="00803AF8"/>
    <w:rsid w:val="0080427A"/>
    <w:rsid w:val="00805D42"/>
    <w:rsid w:val="00806148"/>
    <w:rsid w:val="008061D4"/>
    <w:rsid w:val="008072F6"/>
    <w:rsid w:val="008101B1"/>
    <w:rsid w:val="00811195"/>
    <w:rsid w:val="008111F8"/>
    <w:rsid w:val="008118B9"/>
    <w:rsid w:val="00811951"/>
    <w:rsid w:val="008119C2"/>
    <w:rsid w:val="00811B38"/>
    <w:rsid w:val="00812127"/>
    <w:rsid w:val="00813C32"/>
    <w:rsid w:val="00814483"/>
    <w:rsid w:val="00815FA4"/>
    <w:rsid w:val="00816394"/>
    <w:rsid w:val="008203CD"/>
    <w:rsid w:val="00820BB3"/>
    <w:rsid w:val="00820F8C"/>
    <w:rsid w:val="008214B6"/>
    <w:rsid w:val="00821E9B"/>
    <w:rsid w:val="008229BD"/>
    <w:rsid w:val="008239E9"/>
    <w:rsid w:val="00823A6A"/>
    <w:rsid w:val="00823AD1"/>
    <w:rsid w:val="00823E13"/>
    <w:rsid w:val="00824A67"/>
    <w:rsid w:val="00824EE9"/>
    <w:rsid w:val="008252BB"/>
    <w:rsid w:val="00825878"/>
    <w:rsid w:val="008270C7"/>
    <w:rsid w:val="00830FD1"/>
    <w:rsid w:val="00831131"/>
    <w:rsid w:val="0083219E"/>
    <w:rsid w:val="0083234A"/>
    <w:rsid w:val="00833149"/>
    <w:rsid w:val="008331F9"/>
    <w:rsid w:val="0083327E"/>
    <w:rsid w:val="00833607"/>
    <w:rsid w:val="008339BD"/>
    <w:rsid w:val="008344E5"/>
    <w:rsid w:val="0083591C"/>
    <w:rsid w:val="00835E9C"/>
    <w:rsid w:val="008379EE"/>
    <w:rsid w:val="00837C45"/>
    <w:rsid w:val="008407C7"/>
    <w:rsid w:val="00840965"/>
    <w:rsid w:val="00840D15"/>
    <w:rsid w:val="008427A9"/>
    <w:rsid w:val="00842CDC"/>
    <w:rsid w:val="008437AF"/>
    <w:rsid w:val="008443FF"/>
    <w:rsid w:val="008444C6"/>
    <w:rsid w:val="0084610F"/>
    <w:rsid w:val="00846B2A"/>
    <w:rsid w:val="00846DB3"/>
    <w:rsid w:val="008471FB"/>
    <w:rsid w:val="00847795"/>
    <w:rsid w:val="00851E74"/>
    <w:rsid w:val="00852B49"/>
    <w:rsid w:val="0085367F"/>
    <w:rsid w:val="00853709"/>
    <w:rsid w:val="0085419B"/>
    <w:rsid w:val="00855887"/>
    <w:rsid w:val="00855A01"/>
    <w:rsid w:val="00855DCC"/>
    <w:rsid w:val="008564D8"/>
    <w:rsid w:val="0085685F"/>
    <w:rsid w:val="00857107"/>
    <w:rsid w:val="00857C3F"/>
    <w:rsid w:val="008607EF"/>
    <w:rsid w:val="0086179F"/>
    <w:rsid w:val="0086230B"/>
    <w:rsid w:val="0086385E"/>
    <w:rsid w:val="008642A3"/>
    <w:rsid w:val="008649CB"/>
    <w:rsid w:val="0086519C"/>
    <w:rsid w:val="00865A15"/>
    <w:rsid w:val="008674D7"/>
    <w:rsid w:val="00870C18"/>
    <w:rsid w:val="00870FA8"/>
    <w:rsid w:val="0087113F"/>
    <w:rsid w:val="00871291"/>
    <w:rsid w:val="00871795"/>
    <w:rsid w:val="0087223F"/>
    <w:rsid w:val="00873D1E"/>
    <w:rsid w:val="00874876"/>
    <w:rsid w:val="008760B0"/>
    <w:rsid w:val="0087677E"/>
    <w:rsid w:val="0087797F"/>
    <w:rsid w:val="008801DE"/>
    <w:rsid w:val="008805AE"/>
    <w:rsid w:val="008807FC"/>
    <w:rsid w:val="00880910"/>
    <w:rsid w:val="008814D9"/>
    <w:rsid w:val="008816AF"/>
    <w:rsid w:val="00881A25"/>
    <w:rsid w:val="00881CBC"/>
    <w:rsid w:val="0088373E"/>
    <w:rsid w:val="0088374B"/>
    <w:rsid w:val="00883B45"/>
    <w:rsid w:val="00885241"/>
    <w:rsid w:val="008853BE"/>
    <w:rsid w:val="00885FCE"/>
    <w:rsid w:val="008861B4"/>
    <w:rsid w:val="008870AE"/>
    <w:rsid w:val="00887A58"/>
    <w:rsid w:val="00887E29"/>
    <w:rsid w:val="00887F60"/>
    <w:rsid w:val="00890270"/>
    <w:rsid w:val="008916E9"/>
    <w:rsid w:val="00891739"/>
    <w:rsid w:val="008924C2"/>
    <w:rsid w:val="0089260B"/>
    <w:rsid w:val="00893422"/>
    <w:rsid w:val="00893CBF"/>
    <w:rsid w:val="00893E68"/>
    <w:rsid w:val="00893FF1"/>
    <w:rsid w:val="00895112"/>
    <w:rsid w:val="0089520B"/>
    <w:rsid w:val="0089706D"/>
    <w:rsid w:val="008A231B"/>
    <w:rsid w:val="008A328E"/>
    <w:rsid w:val="008A489F"/>
    <w:rsid w:val="008A4A3B"/>
    <w:rsid w:val="008A5065"/>
    <w:rsid w:val="008A58D8"/>
    <w:rsid w:val="008A5F8F"/>
    <w:rsid w:val="008A63D2"/>
    <w:rsid w:val="008A6B55"/>
    <w:rsid w:val="008B1046"/>
    <w:rsid w:val="008B1FC2"/>
    <w:rsid w:val="008B32AC"/>
    <w:rsid w:val="008B3536"/>
    <w:rsid w:val="008B3EC0"/>
    <w:rsid w:val="008B4555"/>
    <w:rsid w:val="008B5B05"/>
    <w:rsid w:val="008B709B"/>
    <w:rsid w:val="008B7727"/>
    <w:rsid w:val="008C0249"/>
    <w:rsid w:val="008C1653"/>
    <w:rsid w:val="008C2864"/>
    <w:rsid w:val="008C496D"/>
    <w:rsid w:val="008C54D3"/>
    <w:rsid w:val="008C567A"/>
    <w:rsid w:val="008C5BE3"/>
    <w:rsid w:val="008C60BC"/>
    <w:rsid w:val="008C623D"/>
    <w:rsid w:val="008C6A2D"/>
    <w:rsid w:val="008C7303"/>
    <w:rsid w:val="008C767E"/>
    <w:rsid w:val="008C77E5"/>
    <w:rsid w:val="008D01BD"/>
    <w:rsid w:val="008D1131"/>
    <w:rsid w:val="008D192B"/>
    <w:rsid w:val="008D19CB"/>
    <w:rsid w:val="008D1AF9"/>
    <w:rsid w:val="008D2385"/>
    <w:rsid w:val="008D2626"/>
    <w:rsid w:val="008D2DA1"/>
    <w:rsid w:val="008D3F5D"/>
    <w:rsid w:val="008D4BD3"/>
    <w:rsid w:val="008D6094"/>
    <w:rsid w:val="008D67CB"/>
    <w:rsid w:val="008D73C9"/>
    <w:rsid w:val="008E2378"/>
    <w:rsid w:val="008E2E7C"/>
    <w:rsid w:val="008E3A88"/>
    <w:rsid w:val="008E5CAF"/>
    <w:rsid w:val="008E6CAE"/>
    <w:rsid w:val="008E7825"/>
    <w:rsid w:val="008E7B9C"/>
    <w:rsid w:val="008E7ECB"/>
    <w:rsid w:val="008F1AC8"/>
    <w:rsid w:val="008F1FAF"/>
    <w:rsid w:val="008F21CC"/>
    <w:rsid w:val="008F22D5"/>
    <w:rsid w:val="008F28DA"/>
    <w:rsid w:val="008F30A2"/>
    <w:rsid w:val="008F5859"/>
    <w:rsid w:val="008F590E"/>
    <w:rsid w:val="008F592E"/>
    <w:rsid w:val="008F65DE"/>
    <w:rsid w:val="008F6C45"/>
    <w:rsid w:val="008F7E7D"/>
    <w:rsid w:val="009003BE"/>
    <w:rsid w:val="00900A55"/>
    <w:rsid w:val="00901E28"/>
    <w:rsid w:val="00902D09"/>
    <w:rsid w:val="00902E4D"/>
    <w:rsid w:val="00902EA5"/>
    <w:rsid w:val="0090301B"/>
    <w:rsid w:val="00903480"/>
    <w:rsid w:val="00904234"/>
    <w:rsid w:val="00904630"/>
    <w:rsid w:val="009049E6"/>
    <w:rsid w:val="009050F7"/>
    <w:rsid w:val="00906328"/>
    <w:rsid w:val="009066D5"/>
    <w:rsid w:val="00906D22"/>
    <w:rsid w:val="00906D50"/>
    <w:rsid w:val="0090788D"/>
    <w:rsid w:val="0091155C"/>
    <w:rsid w:val="00912CAB"/>
    <w:rsid w:val="009144EA"/>
    <w:rsid w:val="00915DE2"/>
    <w:rsid w:val="00915FF5"/>
    <w:rsid w:val="00916E21"/>
    <w:rsid w:val="0091764D"/>
    <w:rsid w:val="0091783C"/>
    <w:rsid w:val="00920A00"/>
    <w:rsid w:val="00921313"/>
    <w:rsid w:val="009218BB"/>
    <w:rsid w:val="00921AF1"/>
    <w:rsid w:val="00922DBD"/>
    <w:rsid w:val="009248AA"/>
    <w:rsid w:val="00925F91"/>
    <w:rsid w:val="0092738E"/>
    <w:rsid w:val="00927634"/>
    <w:rsid w:val="00927A27"/>
    <w:rsid w:val="009309AE"/>
    <w:rsid w:val="00931816"/>
    <w:rsid w:val="00931C91"/>
    <w:rsid w:val="00931D36"/>
    <w:rsid w:val="009324B3"/>
    <w:rsid w:val="00933AAD"/>
    <w:rsid w:val="009344AE"/>
    <w:rsid w:val="0093543A"/>
    <w:rsid w:val="00935FD5"/>
    <w:rsid w:val="0093685B"/>
    <w:rsid w:val="0093695C"/>
    <w:rsid w:val="009411ED"/>
    <w:rsid w:val="009413FF"/>
    <w:rsid w:val="0094189F"/>
    <w:rsid w:val="009429FD"/>
    <w:rsid w:val="00942B20"/>
    <w:rsid w:val="00942F34"/>
    <w:rsid w:val="00944084"/>
    <w:rsid w:val="009445AA"/>
    <w:rsid w:val="00944CAD"/>
    <w:rsid w:val="00946BDC"/>
    <w:rsid w:val="00947288"/>
    <w:rsid w:val="009474A8"/>
    <w:rsid w:val="00947D6A"/>
    <w:rsid w:val="00951050"/>
    <w:rsid w:val="00951BB2"/>
    <w:rsid w:val="00952320"/>
    <w:rsid w:val="0095482C"/>
    <w:rsid w:val="0095575D"/>
    <w:rsid w:val="009567C6"/>
    <w:rsid w:val="009567FF"/>
    <w:rsid w:val="009569F9"/>
    <w:rsid w:val="0095775A"/>
    <w:rsid w:val="00957AB3"/>
    <w:rsid w:val="0096068E"/>
    <w:rsid w:val="00960BE0"/>
    <w:rsid w:val="00962C1E"/>
    <w:rsid w:val="0096373B"/>
    <w:rsid w:val="00963A28"/>
    <w:rsid w:val="00963A68"/>
    <w:rsid w:val="00963C40"/>
    <w:rsid w:val="009643BC"/>
    <w:rsid w:val="00964593"/>
    <w:rsid w:val="00965964"/>
    <w:rsid w:val="009668DC"/>
    <w:rsid w:val="009668F2"/>
    <w:rsid w:val="00967C8C"/>
    <w:rsid w:val="009700DD"/>
    <w:rsid w:val="00970246"/>
    <w:rsid w:val="00971FE9"/>
    <w:rsid w:val="00972591"/>
    <w:rsid w:val="00973FD0"/>
    <w:rsid w:val="00974AD1"/>
    <w:rsid w:val="0097501F"/>
    <w:rsid w:val="00975524"/>
    <w:rsid w:val="00975A2A"/>
    <w:rsid w:val="00975CD3"/>
    <w:rsid w:val="00976670"/>
    <w:rsid w:val="0097722F"/>
    <w:rsid w:val="00977412"/>
    <w:rsid w:val="00977967"/>
    <w:rsid w:val="00977D0B"/>
    <w:rsid w:val="00980F51"/>
    <w:rsid w:val="00981663"/>
    <w:rsid w:val="00981C05"/>
    <w:rsid w:val="00981CC6"/>
    <w:rsid w:val="00984ABE"/>
    <w:rsid w:val="00984B28"/>
    <w:rsid w:val="0098509E"/>
    <w:rsid w:val="009859B9"/>
    <w:rsid w:val="0098631E"/>
    <w:rsid w:val="00986537"/>
    <w:rsid w:val="0098670C"/>
    <w:rsid w:val="009867F6"/>
    <w:rsid w:val="0099196D"/>
    <w:rsid w:val="009925B2"/>
    <w:rsid w:val="00992E4A"/>
    <w:rsid w:val="009934C6"/>
    <w:rsid w:val="0099376F"/>
    <w:rsid w:val="00993813"/>
    <w:rsid w:val="009948F6"/>
    <w:rsid w:val="009950EC"/>
    <w:rsid w:val="009956E9"/>
    <w:rsid w:val="00995C47"/>
    <w:rsid w:val="0099793E"/>
    <w:rsid w:val="009A0A3B"/>
    <w:rsid w:val="009A0BB2"/>
    <w:rsid w:val="009A0D54"/>
    <w:rsid w:val="009A1ED6"/>
    <w:rsid w:val="009A222E"/>
    <w:rsid w:val="009A25FF"/>
    <w:rsid w:val="009A278A"/>
    <w:rsid w:val="009A37E5"/>
    <w:rsid w:val="009A37E8"/>
    <w:rsid w:val="009A3E53"/>
    <w:rsid w:val="009A4D2E"/>
    <w:rsid w:val="009A5E10"/>
    <w:rsid w:val="009A5FA4"/>
    <w:rsid w:val="009A6250"/>
    <w:rsid w:val="009A67F1"/>
    <w:rsid w:val="009A75B3"/>
    <w:rsid w:val="009A7CD3"/>
    <w:rsid w:val="009B1B6A"/>
    <w:rsid w:val="009B31BF"/>
    <w:rsid w:val="009B3396"/>
    <w:rsid w:val="009B47F1"/>
    <w:rsid w:val="009B4E6C"/>
    <w:rsid w:val="009B5894"/>
    <w:rsid w:val="009B598E"/>
    <w:rsid w:val="009B5E35"/>
    <w:rsid w:val="009B5F29"/>
    <w:rsid w:val="009B6017"/>
    <w:rsid w:val="009B6F61"/>
    <w:rsid w:val="009B7059"/>
    <w:rsid w:val="009B785F"/>
    <w:rsid w:val="009B7F0F"/>
    <w:rsid w:val="009C05B1"/>
    <w:rsid w:val="009C0D1A"/>
    <w:rsid w:val="009C100F"/>
    <w:rsid w:val="009C1802"/>
    <w:rsid w:val="009C1F99"/>
    <w:rsid w:val="009C28BB"/>
    <w:rsid w:val="009C33A9"/>
    <w:rsid w:val="009C37AC"/>
    <w:rsid w:val="009C399F"/>
    <w:rsid w:val="009C3AAD"/>
    <w:rsid w:val="009C4C61"/>
    <w:rsid w:val="009C573E"/>
    <w:rsid w:val="009C5802"/>
    <w:rsid w:val="009C5A6E"/>
    <w:rsid w:val="009C637B"/>
    <w:rsid w:val="009D07B8"/>
    <w:rsid w:val="009D0DE1"/>
    <w:rsid w:val="009D0E3C"/>
    <w:rsid w:val="009D13DC"/>
    <w:rsid w:val="009D1825"/>
    <w:rsid w:val="009D1A0F"/>
    <w:rsid w:val="009D1A3F"/>
    <w:rsid w:val="009D4C72"/>
    <w:rsid w:val="009D64BF"/>
    <w:rsid w:val="009D665D"/>
    <w:rsid w:val="009D6969"/>
    <w:rsid w:val="009D6D3E"/>
    <w:rsid w:val="009D775C"/>
    <w:rsid w:val="009E41ED"/>
    <w:rsid w:val="009E4F2A"/>
    <w:rsid w:val="009E55DF"/>
    <w:rsid w:val="009E69F6"/>
    <w:rsid w:val="009E6C21"/>
    <w:rsid w:val="009E7838"/>
    <w:rsid w:val="009F0AEA"/>
    <w:rsid w:val="009F0DC1"/>
    <w:rsid w:val="009F168A"/>
    <w:rsid w:val="009F1BE2"/>
    <w:rsid w:val="009F286D"/>
    <w:rsid w:val="009F33A5"/>
    <w:rsid w:val="009F470B"/>
    <w:rsid w:val="009F4EAC"/>
    <w:rsid w:val="009F568C"/>
    <w:rsid w:val="009F5835"/>
    <w:rsid w:val="009F5E10"/>
    <w:rsid w:val="009F6BF3"/>
    <w:rsid w:val="009F7B9C"/>
    <w:rsid w:val="00A0031C"/>
    <w:rsid w:val="00A01549"/>
    <w:rsid w:val="00A015B2"/>
    <w:rsid w:val="00A01F67"/>
    <w:rsid w:val="00A0271E"/>
    <w:rsid w:val="00A02C54"/>
    <w:rsid w:val="00A05EF0"/>
    <w:rsid w:val="00A06B86"/>
    <w:rsid w:val="00A06E35"/>
    <w:rsid w:val="00A07A85"/>
    <w:rsid w:val="00A07FEC"/>
    <w:rsid w:val="00A10BE8"/>
    <w:rsid w:val="00A10F15"/>
    <w:rsid w:val="00A110F3"/>
    <w:rsid w:val="00A135F4"/>
    <w:rsid w:val="00A136E4"/>
    <w:rsid w:val="00A177D0"/>
    <w:rsid w:val="00A17B5D"/>
    <w:rsid w:val="00A17E30"/>
    <w:rsid w:val="00A20A54"/>
    <w:rsid w:val="00A2134B"/>
    <w:rsid w:val="00A22030"/>
    <w:rsid w:val="00A25080"/>
    <w:rsid w:val="00A25968"/>
    <w:rsid w:val="00A26638"/>
    <w:rsid w:val="00A26D33"/>
    <w:rsid w:val="00A27ADB"/>
    <w:rsid w:val="00A3064A"/>
    <w:rsid w:val="00A30E29"/>
    <w:rsid w:val="00A31E7A"/>
    <w:rsid w:val="00A32FC6"/>
    <w:rsid w:val="00A341F8"/>
    <w:rsid w:val="00A35AE4"/>
    <w:rsid w:val="00A3791A"/>
    <w:rsid w:val="00A379B7"/>
    <w:rsid w:val="00A41E6D"/>
    <w:rsid w:val="00A43655"/>
    <w:rsid w:val="00A44489"/>
    <w:rsid w:val="00A44A15"/>
    <w:rsid w:val="00A44D2C"/>
    <w:rsid w:val="00A44FD8"/>
    <w:rsid w:val="00A45585"/>
    <w:rsid w:val="00A455A6"/>
    <w:rsid w:val="00A47DA6"/>
    <w:rsid w:val="00A500A0"/>
    <w:rsid w:val="00A50BDD"/>
    <w:rsid w:val="00A511C8"/>
    <w:rsid w:val="00A52249"/>
    <w:rsid w:val="00A52BB6"/>
    <w:rsid w:val="00A543E0"/>
    <w:rsid w:val="00A54F8F"/>
    <w:rsid w:val="00A56BAD"/>
    <w:rsid w:val="00A56BF6"/>
    <w:rsid w:val="00A57448"/>
    <w:rsid w:val="00A574D4"/>
    <w:rsid w:val="00A60542"/>
    <w:rsid w:val="00A608AA"/>
    <w:rsid w:val="00A60A64"/>
    <w:rsid w:val="00A61ABD"/>
    <w:rsid w:val="00A62714"/>
    <w:rsid w:val="00A629B9"/>
    <w:rsid w:val="00A636CD"/>
    <w:rsid w:val="00A646DA"/>
    <w:rsid w:val="00A64AC2"/>
    <w:rsid w:val="00A6593B"/>
    <w:rsid w:val="00A659CE"/>
    <w:rsid w:val="00A66431"/>
    <w:rsid w:val="00A66494"/>
    <w:rsid w:val="00A66925"/>
    <w:rsid w:val="00A67B3F"/>
    <w:rsid w:val="00A67D62"/>
    <w:rsid w:val="00A7158D"/>
    <w:rsid w:val="00A725E8"/>
    <w:rsid w:val="00A72FF0"/>
    <w:rsid w:val="00A7362F"/>
    <w:rsid w:val="00A73AA7"/>
    <w:rsid w:val="00A7533E"/>
    <w:rsid w:val="00A77196"/>
    <w:rsid w:val="00A77498"/>
    <w:rsid w:val="00A80508"/>
    <w:rsid w:val="00A8057E"/>
    <w:rsid w:val="00A832F2"/>
    <w:rsid w:val="00A833D4"/>
    <w:rsid w:val="00A83DE8"/>
    <w:rsid w:val="00A85AA6"/>
    <w:rsid w:val="00A8605E"/>
    <w:rsid w:val="00A8669D"/>
    <w:rsid w:val="00A867FE"/>
    <w:rsid w:val="00A869B2"/>
    <w:rsid w:val="00A87B34"/>
    <w:rsid w:val="00A90529"/>
    <w:rsid w:val="00A90DF3"/>
    <w:rsid w:val="00A9224D"/>
    <w:rsid w:val="00A93167"/>
    <w:rsid w:val="00A94344"/>
    <w:rsid w:val="00A94AB6"/>
    <w:rsid w:val="00A94CA5"/>
    <w:rsid w:val="00A955EE"/>
    <w:rsid w:val="00A97BCA"/>
    <w:rsid w:val="00AA04F3"/>
    <w:rsid w:val="00AA0E7A"/>
    <w:rsid w:val="00AA19C0"/>
    <w:rsid w:val="00AA2B59"/>
    <w:rsid w:val="00AA2D5D"/>
    <w:rsid w:val="00AA3843"/>
    <w:rsid w:val="00AA4045"/>
    <w:rsid w:val="00AA4EB2"/>
    <w:rsid w:val="00AA515B"/>
    <w:rsid w:val="00AA53FD"/>
    <w:rsid w:val="00AA5616"/>
    <w:rsid w:val="00AA61B7"/>
    <w:rsid w:val="00AA75DC"/>
    <w:rsid w:val="00AA7DF1"/>
    <w:rsid w:val="00AB1B0F"/>
    <w:rsid w:val="00AB1E34"/>
    <w:rsid w:val="00AB283C"/>
    <w:rsid w:val="00AB5CAF"/>
    <w:rsid w:val="00AB5CBC"/>
    <w:rsid w:val="00AB6891"/>
    <w:rsid w:val="00AC07D3"/>
    <w:rsid w:val="00AC1322"/>
    <w:rsid w:val="00AC1C1B"/>
    <w:rsid w:val="00AC2958"/>
    <w:rsid w:val="00AC3229"/>
    <w:rsid w:val="00AC3C26"/>
    <w:rsid w:val="00AC3FCC"/>
    <w:rsid w:val="00AC533D"/>
    <w:rsid w:val="00AC68B5"/>
    <w:rsid w:val="00AC7A83"/>
    <w:rsid w:val="00AD2977"/>
    <w:rsid w:val="00AD31A1"/>
    <w:rsid w:val="00AD354D"/>
    <w:rsid w:val="00AD4345"/>
    <w:rsid w:val="00AD4686"/>
    <w:rsid w:val="00AE04F6"/>
    <w:rsid w:val="00AE1BEF"/>
    <w:rsid w:val="00AE382F"/>
    <w:rsid w:val="00AE384F"/>
    <w:rsid w:val="00AE4915"/>
    <w:rsid w:val="00AE56F3"/>
    <w:rsid w:val="00AE6679"/>
    <w:rsid w:val="00AE7336"/>
    <w:rsid w:val="00AE7433"/>
    <w:rsid w:val="00AE7E19"/>
    <w:rsid w:val="00AF1A2D"/>
    <w:rsid w:val="00AF2576"/>
    <w:rsid w:val="00AF3315"/>
    <w:rsid w:val="00AF3796"/>
    <w:rsid w:val="00AF3F1B"/>
    <w:rsid w:val="00AF4F84"/>
    <w:rsid w:val="00AF5442"/>
    <w:rsid w:val="00AF67EC"/>
    <w:rsid w:val="00AF7673"/>
    <w:rsid w:val="00AF78CD"/>
    <w:rsid w:val="00AF7AFC"/>
    <w:rsid w:val="00B000D0"/>
    <w:rsid w:val="00B00149"/>
    <w:rsid w:val="00B01477"/>
    <w:rsid w:val="00B01847"/>
    <w:rsid w:val="00B02207"/>
    <w:rsid w:val="00B02ACC"/>
    <w:rsid w:val="00B03A02"/>
    <w:rsid w:val="00B03B75"/>
    <w:rsid w:val="00B04C49"/>
    <w:rsid w:val="00B04C61"/>
    <w:rsid w:val="00B051CE"/>
    <w:rsid w:val="00B054B3"/>
    <w:rsid w:val="00B05752"/>
    <w:rsid w:val="00B06270"/>
    <w:rsid w:val="00B066DE"/>
    <w:rsid w:val="00B070ED"/>
    <w:rsid w:val="00B071C6"/>
    <w:rsid w:val="00B07DF0"/>
    <w:rsid w:val="00B07E41"/>
    <w:rsid w:val="00B10EA7"/>
    <w:rsid w:val="00B11B84"/>
    <w:rsid w:val="00B1339A"/>
    <w:rsid w:val="00B13458"/>
    <w:rsid w:val="00B134BA"/>
    <w:rsid w:val="00B137D0"/>
    <w:rsid w:val="00B13A58"/>
    <w:rsid w:val="00B14FBD"/>
    <w:rsid w:val="00B14FCC"/>
    <w:rsid w:val="00B15401"/>
    <w:rsid w:val="00B158C0"/>
    <w:rsid w:val="00B16951"/>
    <w:rsid w:val="00B16AAC"/>
    <w:rsid w:val="00B17DC9"/>
    <w:rsid w:val="00B20610"/>
    <w:rsid w:val="00B20CEF"/>
    <w:rsid w:val="00B21A87"/>
    <w:rsid w:val="00B21C9C"/>
    <w:rsid w:val="00B21D3F"/>
    <w:rsid w:val="00B2233F"/>
    <w:rsid w:val="00B2313C"/>
    <w:rsid w:val="00B24FFD"/>
    <w:rsid w:val="00B2522E"/>
    <w:rsid w:val="00B255FC"/>
    <w:rsid w:val="00B256F1"/>
    <w:rsid w:val="00B271D2"/>
    <w:rsid w:val="00B27538"/>
    <w:rsid w:val="00B3023F"/>
    <w:rsid w:val="00B30BAA"/>
    <w:rsid w:val="00B311F6"/>
    <w:rsid w:val="00B31282"/>
    <w:rsid w:val="00B31EB3"/>
    <w:rsid w:val="00B32D2D"/>
    <w:rsid w:val="00B33278"/>
    <w:rsid w:val="00B33D4E"/>
    <w:rsid w:val="00B33F2D"/>
    <w:rsid w:val="00B34F91"/>
    <w:rsid w:val="00B3585E"/>
    <w:rsid w:val="00B367EF"/>
    <w:rsid w:val="00B36C4F"/>
    <w:rsid w:val="00B37980"/>
    <w:rsid w:val="00B37C9E"/>
    <w:rsid w:val="00B40711"/>
    <w:rsid w:val="00B40822"/>
    <w:rsid w:val="00B40A6A"/>
    <w:rsid w:val="00B41582"/>
    <w:rsid w:val="00B422E6"/>
    <w:rsid w:val="00B434E0"/>
    <w:rsid w:val="00B443C2"/>
    <w:rsid w:val="00B44A5D"/>
    <w:rsid w:val="00B45F41"/>
    <w:rsid w:val="00B46233"/>
    <w:rsid w:val="00B47C55"/>
    <w:rsid w:val="00B50019"/>
    <w:rsid w:val="00B50913"/>
    <w:rsid w:val="00B5099D"/>
    <w:rsid w:val="00B50C6E"/>
    <w:rsid w:val="00B52248"/>
    <w:rsid w:val="00B53088"/>
    <w:rsid w:val="00B53FDD"/>
    <w:rsid w:val="00B550A7"/>
    <w:rsid w:val="00B56A14"/>
    <w:rsid w:val="00B57679"/>
    <w:rsid w:val="00B6038C"/>
    <w:rsid w:val="00B60756"/>
    <w:rsid w:val="00B61C57"/>
    <w:rsid w:val="00B6225D"/>
    <w:rsid w:val="00B632D7"/>
    <w:rsid w:val="00B64744"/>
    <w:rsid w:val="00B65E0C"/>
    <w:rsid w:val="00B67B98"/>
    <w:rsid w:val="00B702DF"/>
    <w:rsid w:val="00B70555"/>
    <w:rsid w:val="00B70E05"/>
    <w:rsid w:val="00B7374D"/>
    <w:rsid w:val="00B73A6C"/>
    <w:rsid w:val="00B74C9D"/>
    <w:rsid w:val="00B75298"/>
    <w:rsid w:val="00B75514"/>
    <w:rsid w:val="00B75CF7"/>
    <w:rsid w:val="00B76358"/>
    <w:rsid w:val="00B77272"/>
    <w:rsid w:val="00B77A9A"/>
    <w:rsid w:val="00B802D4"/>
    <w:rsid w:val="00B80AB0"/>
    <w:rsid w:val="00B81F69"/>
    <w:rsid w:val="00B8235A"/>
    <w:rsid w:val="00B838A9"/>
    <w:rsid w:val="00B849B2"/>
    <w:rsid w:val="00B84B62"/>
    <w:rsid w:val="00B850BE"/>
    <w:rsid w:val="00B855DD"/>
    <w:rsid w:val="00B872CB"/>
    <w:rsid w:val="00B875A0"/>
    <w:rsid w:val="00B8788A"/>
    <w:rsid w:val="00B87E6B"/>
    <w:rsid w:val="00B87F12"/>
    <w:rsid w:val="00B9007C"/>
    <w:rsid w:val="00B900A3"/>
    <w:rsid w:val="00B90436"/>
    <w:rsid w:val="00B9241F"/>
    <w:rsid w:val="00B93399"/>
    <w:rsid w:val="00B9396C"/>
    <w:rsid w:val="00B93CD7"/>
    <w:rsid w:val="00B93EFA"/>
    <w:rsid w:val="00B9403F"/>
    <w:rsid w:val="00B9495D"/>
    <w:rsid w:val="00B94FAA"/>
    <w:rsid w:val="00B95717"/>
    <w:rsid w:val="00B96CB3"/>
    <w:rsid w:val="00B975A6"/>
    <w:rsid w:val="00BA29C6"/>
    <w:rsid w:val="00BA339A"/>
    <w:rsid w:val="00BA35E6"/>
    <w:rsid w:val="00BA41C2"/>
    <w:rsid w:val="00BA425D"/>
    <w:rsid w:val="00BA45D3"/>
    <w:rsid w:val="00BA4782"/>
    <w:rsid w:val="00BA4798"/>
    <w:rsid w:val="00BA47D6"/>
    <w:rsid w:val="00BA4AC7"/>
    <w:rsid w:val="00BA54A5"/>
    <w:rsid w:val="00BA5A6F"/>
    <w:rsid w:val="00BA63F0"/>
    <w:rsid w:val="00BA6D70"/>
    <w:rsid w:val="00BA75AD"/>
    <w:rsid w:val="00BB0175"/>
    <w:rsid w:val="00BB0B99"/>
    <w:rsid w:val="00BB1953"/>
    <w:rsid w:val="00BB1D52"/>
    <w:rsid w:val="00BB1FBF"/>
    <w:rsid w:val="00BB24C4"/>
    <w:rsid w:val="00BB2687"/>
    <w:rsid w:val="00BB30C9"/>
    <w:rsid w:val="00BB3ACC"/>
    <w:rsid w:val="00BB3CC5"/>
    <w:rsid w:val="00BB4243"/>
    <w:rsid w:val="00BB4407"/>
    <w:rsid w:val="00BB51EE"/>
    <w:rsid w:val="00BB6615"/>
    <w:rsid w:val="00BB69EE"/>
    <w:rsid w:val="00BC011F"/>
    <w:rsid w:val="00BC0FBE"/>
    <w:rsid w:val="00BC10E3"/>
    <w:rsid w:val="00BC1395"/>
    <w:rsid w:val="00BC1584"/>
    <w:rsid w:val="00BC2544"/>
    <w:rsid w:val="00BC2D77"/>
    <w:rsid w:val="00BC5773"/>
    <w:rsid w:val="00BC5EE7"/>
    <w:rsid w:val="00BC5F2D"/>
    <w:rsid w:val="00BC6E99"/>
    <w:rsid w:val="00BD0919"/>
    <w:rsid w:val="00BD17FE"/>
    <w:rsid w:val="00BD343B"/>
    <w:rsid w:val="00BD48BA"/>
    <w:rsid w:val="00BD573C"/>
    <w:rsid w:val="00BD59E5"/>
    <w:rsid w:val="00BD5DC5"/>
    <w:rsid w:val="00BD7A2F"/>
    <w:rsid w:val="00BE269E"/>
    <w:rsid w:val="00BE41D5"/>
    <w:rsid w:val="00BE4991"/>
    <w:rsid w:val="00BE5BF7"/>
    <w:rsid w:val="00BE605E"/>
    <w:rsid w:val="00BE70F3"/>
    <w:rsid w:val="00BE76F3"/>
    <w:rsid w:val="00BF1FDC"/>
    <w:rsid w:val="00BF233C"/>
    <w:rsid w:val="00BF3305"/>
    <w:rsid w:val="00BF38EF"/>
    <w:rsid w:val="00BF4771"/>
    <w:rsid w:val="00BF4D6A"/>
    <w:rsid w:val="00BF5798"/>
    <w:rsid w:val="00BF67EA"/>
    <w:rsid w:val="00C00853"/>
    <w:rsid w:val="00C0087A"/>
    <w:rsid w:val="00C01933"/>
    <w:rsid w:val="00C01DA7"/>
    <w:rsid w:val="00C022D4"/>
    <w:rsid w:val="00C02B8C"/>
    <w:rsid w:val="00C0377E"/>
    <w:rsid w:val="00C0434A"/>
    <w:rsid w:val="00C043AC"/>
    <w:rsid w:val="00C0476C"/>
    <w:rsid w:val="00C04CB6"/>
    <w:rsid w:val="00C04E81"/>
    <w:rsid w:val="00C050F2"/>
    <w:rsid w:val="00C06619"/>
    <w:rsid w:val="00C0683E"/>
    <w:rsid w:val="00C07070"/>
    <w:rsid w:val="00C07101"/>
    <w:rsid w:val="00C07506"/>
    <w:rsid w:val="00C07510"/>
    <w:rsid w:val="00C07829"/>
    <w:rsid w:val="00C07861"/>
    <w:rsid w:val="00C07DAA"/>
    <w:rsid w:val="00C105CB"/>
    <w:rsid w:val="00C1142E"/>
    <w:rsid w:val="00C11625"/>
    <w:rsid w:val="00C12915"/>
    <w:rsid w:val="00C12D29"/>
    <w:rsid w:val="00C13AC9"/>
    <w:rsid w:val="00C14863"/>
    <w:rsid w:val="00C149B0"/>
    <w:rsid w:val="00C151C9"/>
    <w:rsid w:val="00C15DD2"/>
    <w:rsid w:val="00C169CA"/>
    <w:rsid w:val="00C16BF4"/>
    <w:rsid w:val="00C20150"/>
    <w:rsid w:val="00C204BA"/>
    <w:rsid w:val="00C20899"/>
    <w:rsid w:val="00C208C7"/>
    <w:rsid w:val="00C209F9"/>
    <w:rsid w:val="00C21CD3"/>
    <w:rsid w:val="00C22577"/>
    <w:rsid w:val="00C22BAE"/>
    <w:rsid w:val="00C238D0"/>
    <w:rsid w:val="00C23E30"/>
    <w:rsid w:val="00C25D71"/>
    <w:rsid w:val="00C26234"/>
    <w:rsid w:val="00C270DB"/>
    <w:rsid w:val="00C2761C"/>
    <w:rsid w:val="00C30477"/>
    <w:rsid w:val="00C30542"/>
    <w:rsid w:val="00C31226"/>
    <w:rsid w:val="00C31434"/>
    <w:rsid w:val="00C315E2"/>
    <w:rsid w:val="00C31ABF"/>
    <w:rsid w:val="00C31BC4"/>
    <w:rsid w:val="00C32B23"/>
    <w:rsid w:val="00C32B88"/>
    <w:rsid w:val="00C336B3"/>
    <w:rsid w:val="00C33971"/>
    <w:rsid w:val="00C34730"/>
    <w:rsid w:val="00C34764"/>
    <w:rsid w:val="00C34FB9"/>
    <w:rsid w:val="00C353E8"/>
    <w:rsid w:val="00C3655F"/>
    <w:rsid w:val="00C36B2E"/>
    <w:rsid w:val="00C36FA3"/>
    <w:rsid w:val="00C3734A"/>
    <w:rsid w:val="00C37C2E"/>
    <w:rsid w:val="00C40BD8"/>
    <w:rsid w:val="00C40FDD"/>
    <w:rsid w:val="00C411AE"/>
    <w:rsid w:val="00C4140B"/>
    <w:rsid w:val="00C4241E"/>
    <w:rsid w:val="00C42D8E"/>
    <w:rsid w:val="00C43790"/>
    <w:rsid w:val="00C44161"/>
    <w:rsid w:val="00C44A19"/>
    <w:rsid w:val="00C44C96"/>
    <w:rsid w:val="00C450FC"/>
    <w:rsid w:val="00C453DA"/>
    <w:rsid w:val="00C46361"/>
    <w:rsid w:val="00C467DF"/>
    <w:rsid w:val="00C474C9"/>
    <w:rsid w:val="00C4782A"/>
    <w:rsid w:val="00C50563"/>
    <w:rsid w:val="00C512DE"/>
    <w:rsid w:val="00C5184F"/>
    <w:rsid w:val="00C51C8B"/>
    <w:rsid w:val="00C52656"/>
    <w:rsid w:val="00C52AE1"/>
    <w:rsid w:val="00C5415D"/>
    <w:rsid w:val="00C54278"/>
    <w:rsid w:val="00C54338"/>
    <w:rsid w:val="00C54B6C"/>
    <w:rsid w:val="00C54E91"/>
    <w:rsid w:val="00C551D9"/>
    <w:rsid w:val="00C5563F"/>
    <w:rsid w:val="00C57C4A"/>
    <w:rsid w:val="00C60084"/>
    <w:rsid w:val="00C60486"/>
    <w:rsid w:val="00C608BB"/>
    <w:rsid w:val="00C631D7"/>
    <w:rsid w:val="00C66388"/>
    <w:rsid w:val="00C66663"/>
    <w:rsid w:val="00C66F43"/>
    <w:rsid w:val="00C66FD1"/>
    <w:rsid w:val="00C67A87"/>
    <w:rsid w:val="00C67CB4"/>
    <w:rsid w:val="00C70126"/>
    <w:rsid w:val="00C70665"/>
    <w:rsid w:val="00C708E2"/>
    <w:rsid w:val="00C70E78"/>
    <w:rsid w:val="00C7126E"/>
    <w:rsid w:val="00C74172"/>
    <w:rsid w:val="00C74B9D"/>
    <w:rsid w:val="00C77D81"/>
    <w:rsid w:val="00C8005C"/>
    <w:rsid w:val="00C80836"/>
    <w:rsid w:val="00C81438"/>
    <w:rsid w:val="00C8147F"/>
    <w:rsid w:val="00C82735"/>
    <w:rsid w:val="00C82CE8"/>
    <w:rsid w:val="00C82D82"/>
    <w:rsid w:val="00C83721"/>
    <w:rsid w:val="00C838FA"/>
    <w:rsid w:val="00C84261"/>
    <w:rsid w:val="00C8476D"/>
    <w:rsid w:val="00C85338"/>
    <w:rsid w:val="00C858FE"/>
    <w:rsid w:val="00C85F20"/>
    <w:rsid w:val="00C864ED"/>
    <w:rsid w:val="00C8748E"/>
    <w:rsid w:val="00C91E4E"/>
    <w:rsid w:val="00C9207B"/>
    <w:rsid w:val="00C920F1"/>
    <w:rsid w:val="00C9246E"/>
    <w:rsid w:val="00C9270D"/>
    <w:rsid w:val="00C95BEF"/>
    <w:rsid w:val="00C96040"/>
    <w:rsid w:val="00C969D1"/>
    <w:rsid w:val="00C96D05"/>
    <w:rsid w:val="00CA13E5"/>
    <w:rsid w:val="00CA2591"/>
    <w:rsid w:val="00CA3F35"/>
    <w:rsid w:val="00CA46C8"/>
    <w:rsid w:val="00CA4E63"/>
    <w:rsid w:val="00CA50D6"/>
    <w:rsid w:val="00CA512D"/>
    <w:rsid w:val="00CA54FE"/>
    <w:rsid w:val="00CA584C"/>
    <w:rsid w:val="00CA65A1"/>
    <w:rsid w:val="00CA6781"/>
    <w:rsid w:val="00CA6F83"/>
    <w:rsid w:val="00CB066F"/>
    <w:rsid w:val="00CB084B"/>
    <w:rsid w:val="00CB08CD"/>
    <w:rsid w:val="00CB0C46"/>
    <w:rsid w:val="00CB0FDC"/>
    <w:rsid w:val="00CB1B79"/>
    <w:rsid w:val="00CB4FAC"/>
    <w:rsid w:val="00CB5996"/>
    <w:rsid w:val="00CB5E4D"/>
    <w:rsid w:val="00CB651B"/>
    <w:rsid w:val="00CB7B45"/>
    <w:rsid w:val="00CB7B88"/>
    <w:rsid w:val="00CC100F"/>
    <w:rsid w:val="00CC103B"/>
    <w:rsid w:val="00CC1127"/>
    <w:rsid w:val="00CC133E"/>
    <w:rsid w:val="00CC14AB"/>
    <w:rsid w:val="00CC1775"/>
    <w:rsid w:val="00CC20EB"/>
    <w:rsid w:val="00CC21EA"/>
    <w:rsid w:val="00CC220C"/>
    <w:rsid w:val="00CC22FF"/>
    <w:rsid w:val="00CC2548"/>
    <w:rsid w:val="00CC2FAC"/>
    <w:rsid w:val="00CC386D"/>
    <w:rsid w:val="00CC4245"/>
    <w:rsid w:val="00CC5519"/>
    <w:rsid w:val="00CC5DA1"/>
    <w:rsid w:val="00CC5E25"/>
    <w:rsid w:val="00CC7355"/>
    <w:rsid w:val="00CD2B4D"/>
    <w:rsid w:val="00CD4035"/>
    <w:rsid w:val="00CD4118"/>
    <w:rsid w:val="00CD4733"/>
    <w:rsid w:val="00CD481C"/>
    <w:rsid w:val="00CD4936"/>
    <w:rsid w:val="00CD4C99"/>
    <w:rsid w:val="00CD4ECF"/>
    <w:rsid w:val="00CD5316"/>
    <w:rsid w:val="00CD642A"/>
    <w:rsid w:val="00CD6DC4"/>
    <w:rsid w:val="00CD74AC"/>
    <w:rsid w:val="00CD74FA"/>
    <w:rsid w:val="00CD7C7A"/>
    <w:rsid w:val="00CE0974"/>
    <w:rsid w:val="00CE0A3B"/>
    <w:rsid w:val="00CE0A76"/>
    <w:rsid w:val="00CE0F78"/>
    <w:rsid w:val="00CE11D0"/>
    <w:rsid w:val="00CE2699"/>
    <w:rsid w:val="00CE33AC"/>
    <w:rsid w:val="00CE369A"/>
    <w:rsid w:val="00CE4348"/>
    <w:rsid w:val="00CE4470"/>
    <w:rsid w:val="00CE465F"/>
    <w:rsid w:val="00CE4704"/>
    <w:rsid w:val="00CE50A1"/>
    <w:rsid w:val="00CE7ADE"/>
    <w:rsid w:val="00CF012B"/>
    <w:rsid w:val="00CF05D5"/>
    <w:rsid w:val="00CF1E44"/>
    <w:rsid w:val="00CF2965"/>
    <w:rsid w:val="00CF29F1"/>
    <w:rsid w:val="00CF34D6"/>
    <w:rsid w:val="00CF4EEE"/>
    <w:rsid w:val="00CF4FC0"/>
    <w:rsid w:val="00CF5421"/>
    <w:rsid w:val="00CF6980"/>
    <w:rsid w:val="00CF6A82"/>
    <w:rsid w:val="00CF7A8F"/>
    <w:rsid w:val="00D001BE"/>
    <w:rsid w:val="00D00273"/>
    <w:rsid w:val="00D00E75"/>
    <w:rsid w:val="00D018DE"/>
    <w:rsid w:val="00D019F1"/>
    <w:rsid w:val="00D02943"/>
    <w:rsid w:val="00D02D91"/>
    <w:rsid w:val="00D02E8E"/>
    <w:rsid w:val="00D03322"/>
    <w:rsid w:val="00D03558"/>
    <w:rsid w:val="00D03CB7"/>
    <w:rsid w:val="00D04B02"/>
    <w:rsid w:val="00D05ABA"/>
    <w:rsid w:val="00D05BF4"/>
    <w:rsid w:val="00D06025"/>
    <w:rsid w:val="00D06183"/>
    <w:rsid w:val="00D1248B"/>
    <w:rsid w:val="00D13F4D"/>
    <w:rsid w:val="00D14961"/>
    <w:rsid w:val="00D14B68"/>
    <w:rsid w:val="00D15D3C"/>
    <w:rsid w:val="00D16697"/>
    <w:rsid w:val="00D16E48"/>
    <w:rsid w:val="00D173B6"/>
    <w:rsid w:val="00D17D0C"/>
    <w:rsid w:val="00D17E4E"/>
    <w:rsid w:val="00D201DC"/>
    <w:rsid w:val="00D206E4"/>
    <w:rsid w:val="00D21015"/>
    <w:rsid w:val="00D21B38"/>
    <w:rsid w:val="00D22A41"/>
    <w:rsid w:val="00D22DAB"/>
    <w:rsid w:val="00D252BF"/>
    <w:rsid w:val="00D25FDB"/>
    <w:rsid w:val="00D26855"/>
    <w:rsid w:val="00D269C3"/>
    <w:rsid w:val="00D26E54"/>
    <w:rsid w:val="00D27D31"/>
    <w:rsid w:val="00D30102"/>
    <w:rsid w:val="00D30CFE"/>
    <w:rsid w:val="00D319D7"/>
    <w:rsid w:val="00D31AD6"/>
    <w:rsid w:val="00D340BD"/>
    <w:rsid w:val="00D34547"/>
    <w:rsid w:val="00D34863"/>
    <w:rsid w:val="00D3757F"/>
    <w:rsid w:val="00D3783D"/>
    <w:rsid w:val="00D40803"/>
    <w:rsid w:val="00D415A2"/>
    <w:rsid w:val="00D42359"/>
    <w:rsid w:val="00D435C7"/>
    <w:rsid w:val="00D43E5F"/>
    <w:rsid w:val="00D43F02"/>
    <w:rsid w:val="00D44137"/>
    <w:rsid w:val="00D441DA"/>
    <w:rsid w:val="00D44822"/>
    <w:rsid w:val="00D45EEB"/>
    <w:rsid w:val="00D47FD1"/>
    <w:rsid w:val="00D50049"/>
    <w:rsid w:val="00D5095C"/>
    <w:rsid w:val="00D5105A"/>
    <w:rsid w:val="00D51EA3"/>
    <w:rsid w:val="00D52F41"/>
    <w:rsid w:val="00D547A4"/>
    <w:rsid w:val="00D56837"/>
    <w:rsid w:val="00D56991"/>
    <w:rsid w:val="00D56B67"/>
    <w:rsid w:val="00D5700C"/>
    <w:rsid w:val="00D57801"/>
    <w:rsid w:val="00D57D80"/>
    <w:rsid w:val="00D61431"/>
    <w:rsid w:val="00D6227E"/>
    <w:rsid w:val="00D62544"/>
    <w:rsid w:val="00D62AB7"/>
    <w:rsid w:val="00D633FA"/>
    <w:rsid w:val="00D63EDB"/>
    <w:rsid w:val="00D641E0"/>
    <w:rsid w:val="00D64F91"/>
    <w:rsid w:val="00D65607"/>
    <w:rsid w:val="00D665BB"/>
    <w:rsid w:val="00D67E3B"/>
    <w:rsid w:val="00D67F0D"/>
    <w:rsid w:val="00D70AC4"/>
    <w:rsid w:val="00D71D17"/>
    <w:rsid w:val="00D71E3B"/>
    <w:rsid w:val="00D731A4"/>
    <w:rsid w:val="00D735AE"/>
    <w:rsid w:val="00D746B8"/>
    <w:rsid w:val="00D748F1"/>
    <w:rsid w:val="00D76632"/>
    <w:rsid w:val="00D7725D"/>
    <w:rsid w:val="00D811D9"/>
    <w:rsid w:val="00D812F1"/>
    <w:rsid w:val="00D81506"/>
    <w:rsid w:val="00D81A0D"/>
    <w:rsid w:val="00D82548"/>
    <w:rsid w:val="00D82B78"/>
    <w:rsid w:val="00D83F7D"/>
    <w:rsid w:val="00D840E2"/>
    <w:rsid w:val="00D86A86"/>
    <w:rsid w:val="00D873A3"/>
    <w:rsid w:val="00D90734"/>
    <w:rsid w:val="00D91950"/>
    <w:rsid w:val="00D92DE2"/>
    <w:rsid w:val="00D937E7"/>
    <w:rsid w:val="00D93E4E"/>
    <w:rsid w:val="00D942C4"/>
    <w:rsid w:val="00D967DF"/>
    <w:rsid w:val="00D97981"/>
    <w:rsid w:val="00D97998"/>
    <w:rsid w:val="00DA09B3"/>
    <w:rsid w:val="00DA138E"/>
    <w:rsid w:val="00DA15EA"/>
    <w:rsid w:val="00DA2410"/>
    <w:rsid w:val="00DA283A"/>
    <w:rsid w:val="00DA41BC"/>
    <w:rsid w:val="00DA42BC"/>
    <w:rsid w:val="00DA4476"/>
    <w:rsid w:val="00DA45B5"/>
    <w:rsid w:val="00DA593C"/>
    <w:rsid w:val="00DA599B"/>
    <w:rsid w:val="00DA78D9"/>
    <w:rsid w:val="00DB2E4E"/>
    <w:rsid w:val="00DB36A7"/>
    <w:rsid w:val="00DB3B83"/>
    <w:rsid w:val="00DB4E11"/>
    <w:rsid w:val="00DB5137"/>
    <w:rsid w:val="00DB5734"/>
    <w:rsid w:val="00DB5BC6"/>
    <w:rsid w:val="00DC0EC6"/>
    <w:rsid w:val="00DC1221"/>
    <w:rsid w:val="00DC12C1"/>
    <w:rsid w:val="00DC1D2D"/>
    <w:rsid w:val="00DC3704"/>
    <w:rsid w:val="00DC37EA"/>
    <w:rsid w:val="00DC4AF7"/>
    <w:rsid w:val="00DC5B1E"/>
    <w:rsid w:val="00DC61C6"/>
    <w:rsid w:val="00DC6D6D"/>
    <w:rsid w:val="00DC6EC6"/>
    <w:rsid w:val="00DD2B0A"/>
    <w:rsid w:val="00DD3F20"/>
    <w:rsid w:val="00DD484B"/>
    <w:rsid w:val="00DD4FD8"/>
    <w:rsid w:val="00DD59C1"/>
    <w:rsid w:val="00DD6DA0"/>
    <w:rsid w:val="00DD6E96"/>
    <w:rsid w:val="00DD7315"/>
    <w:rsid w:val="00DD7823"/>
    <w:rsid w:val="00DD7EA0"/>
    <w:rsid w:val="00DE0EAF"/>
    <w:rsid w:val="00DE308F"/>
    <w:rsid w:val="00DE317F"/>
    <w:rsid w:val="00DE42FE"/>
    <w:rsid w:val="00DE4C4A"/>
    <w:rsid w:val="00DE4D4E"/>
    <w:rsid w:val="00DE5389"/>
    <w:rsid w:val="00DE6381"/>
    <w:rsid w:val="00DE7E77"/>
    <w:rsid w:val="00DE7E9D"/>
    <w:rsid w:val="00DE7F19"/>
    <w:rsid w:val="00DF20F2"/>
    <w:rsid w:val="00DF480E"/>
    <w:rsid w:val="00DF6078"/>
    <w:rsid w:val="00DF6DAE"/>
    <w:rsid w:val="00DF6E0F"/>
    <w:rsid w:val="00DF75A3"/>
    <w:rsid w:val="00E00359"/>
    <w:rsid w:val="00E006CE"/>
    <w:rsid w:val="00E033B2"/>
    <w:rsid w:val="00E0417B"/>
    <w:rsid w:val="00E04815"/>
    <w:rsid w:val="00E04DF7"/>
    <w:rsid w:val="00E0531F"/>
    <w:rsid w:val="00E05638"/>
    <w:rsid w:val="00E05FE4"/>
    <w:rsid w:val="00E0731D"/>
    <w:rsid w:val="00E07C6A"/>
    <w:rsid w:val="00E1000B"/>
    <w:rsid w:val="00E100B4"/>
    <w:rsid w:val="00E100F1"/>
    <w:rsid w:val="00E10332"/>
    <w:rsid w:val="00E10684"/>
    <w:rsid w:val="00E10884"/>
    <w:rsid w:val="00E11103"/>
    <w:rsid w:val="00E11F01"/>
    <w:rsid w:val="00E14867"/>
    <w:rsid w:val="00E14C8D"/>
    <w:rsid w:val="00E1507F"/>
    <w:rsid w:val="00E15B1F"/>
    <w:rsid w:val="00E17219"/>
    <w:rsid w:val="00E17DD6"/>
    <w:rsid w:val="00E20004"/>
    <w:rsid w:val="00E216D8"/>
    <w:rsid w:val="00E216F7"/>
    <w:rsid w:val="00E21A7C"/>
    <w:rsid w:val="00E22339"/>
    <w:rsid w:val="00E22547"/>
    <w:rsid w:val="00E2296E"/>
    <w:rsid w:val="00E2424F"/>
    <w:rsid w:val="00E247AA"/>
    <w:rsid w:val="00E24ACA"/>
    <w:rsid w:val="00E24E8C"/>
    <w:rsid w:val="00E24ED4"/>
    <w:rsid w:val="00E25028"/>
    <w:rsid w:val="00E25BFD"/>
    <w:rsid w:val="00E26596"/>
    <w:rsid w:val="00E266B6"/>
    <w:rsid w:val="00E27808"/>
    <w:rsid w:val="00E30247"/>
    <w:rsid w:val="00E33DEF"/>
    <w:rsid w:val="00E350F4"/>
    <w:rsid w:val="00E35907"/>
    <w:rsid w:val="00E35F6E"/>
    <w:rsid w:val="00E36063"/>
    <w:rsid w:val="00E36829"/>
    <w:rsid w:val="00E368E5"/>
    <w:rsid w:val="00E40CBE"/>
    <w:rsid w:val="00E42A39"/>
    <w:rsid w:val="00E43802"/>
    <w:rsid w:val="00E45133"/>
    <w:rsid w:val="00E452B6"/>
    <w:rsid w:val="00E453AF"/>
    <w:rsid w:val="00E455C7"/>
    <w:rsid w:val="00E45ACE"/>
    <w:rsid w:val="00E460BF"/>
    <w:rsid w:val="00E46261"/>
    <w:rsid w:val="00E47714"/>
    <w:rsid w:val="00E478D7"/>
    <w:rsid w:val="00E502C4"/>
    <w:rsid w:val="00E502E3"/>
    <w:rsid w:val="00E508FE"/>
    <w:rsid w:val="00E5156B"/>
    <w:rsid w:val="00E54BCF"/>
    <w:rsid w:val="00E559D4"/>
    <w:rsid w:val="00E56A9F"/>
    <w:rsid w:val="00E57B48"/>
    <w:rsid w:val="00E57D6D"/>
    <w:rsid w:val="00E57D84"/>
    <w:rsid w:val="00E60976"/>
    <w:rsid w:val="00E60B6F"/>
    <w:rsid w:val="00E613EC"/>
    <w:rsid w:val="00E61593"/>
    <w:rsid w:val="00E6208B"/>
    <w:rsid w:val="00E624AD"/>
    <w:rsid w:val="00E644DF"/>
    <w:rsid w:val="00E64631"/>
    <w:rsid w:val="00E64655"/>
    <w:rsid w:val="00E65853"/>
    <w:rsid w:val="00E65EB2"/>
    <w:rsid w:val="00E66E5F"/>
    <w:rsid w:val="00E670A6"/>
    <w:rsid w:val="00E67B90"/>
    <w:rsid w:val="00E70824"/>
    <w:rsid w:val="00E709F9"/>
    <w:rsid w:val="00E712F4"/>
    <w:rsid w:val="00E720B8"/>
    <w:rsid w:val="00E721F1"/>
    <w:rsid w:val="00E74522"/>
    <w:rsid w:val="00E7466E"/>
    <w:rsid w:val="00E751FF"/>
    <w:rsid w:val="00E75AC5"/>
    <w:rsid w:val="00E75E42"/>
    <w:rsid w:val="00E767A5"/>
    <w:rsid w:val="00E7688D"/>
    <w:rsid w:val="00E771A6"/>
    <w:rsid w:val="00E778D6"/>
    <w:rsid w:val="00E826ED"/>
    <w:rsid w:val="00E8305C"/>
    <w:rsid w:val="00E833AA"/>
    <w:rsid w:val="00E856D0"/>
    <w:rsid w:val="00E869F8"/>
    <w:rsid w:val="00E86B6C"/>
    <w:rsid w:val="00E87A9D"/>
    <w:rsid w:val="00E87B26"/>
    <w:rsid w:val="00E92ED1"/>
    <w:rsid w:val="00E94CA4"/>
    <w:rsid w:val="00E95131"/>
    <w:rsid w:val="00E95283"/>
    <w:rsid w:val="00E95370"/>
    <w:rsid w:val="00E95958"/>
    <w:rsid w:val="00E97E08"/>
    <w:rsid w:val="00EA05BE"/>
    <w:rsid w:val="00EA09C0"/>
    <w:rsid w:val="00EA4168"/>
    <w:rsid w:val="00EA44CE"/>
    <w:rsid w:val="00EA5505"/>
    <w:rsid w:val="00EA59C3"/>
    <w:rsid w:val="00EB086E"/>
    <w:rsid w:val="00EB0F08"/>
    <w:rsid w:val="00EB1EE7"/>
    <w:rsid w:val="00EB2240"/>
    <w:rsid w:val="00EB285F"/>
    <w:rsid w:val="00EB308C"/>
    <w:rsid w:val="00EB317F"/>
    <w:rsid w:val="00EB4412"/>
    <w:rsid w:val="00EB455D"/>
    <w:rsid w:val="00EB58E5"/>
    <w:rsid w:val="00EB59AA"/>
    <w:rsid w:val="00EB6624"/>
    <w:rsid w:val="00EB72F7"/>
    <w:rsid w:val="00EB735C"/>
    <w:rsid w:val="00EB75AC"/>
    <w:rsid w:val="00EC0235"/>
    <w:rsid w:val="00EC0589"/>
    <w:rsid w:val="00EC1914"/>
    <w:rsid w:val="00EC1982"/>
    <w:rsid w:val="00EC2C92"/>
    <w:rsid w:val="00EC3FC1"/>
    <w:rsid w:val="00EC4542"/>
    <w:rsid w:val="00EC5AB6"/>
    <w:rsid w:val="00EC5B23"/>
    <w:rsid w:val="00EC5B85"/>
    <w:rsid w:val="00EC5BE7"/>
    <w:rsid w:val="00EC6633"/>
    <w:rsid w:val="00EC6BB5"/>
    <w:rsid w:val="00ED0576"/>
    <w:rsid w:val="00ED2030"/>
    <w:rsid w:val="00ED27DE"/>
    <w:rsid w:val="00ED3AED"/>
    <w:rsid w:val="00ED59A5"/>
    <w:rsid w:val="00ED6C9D"/>
    <w:rsid w:val="00EE0149"/>
    <w:rsid w:val="00EE0260"/>
    <w:rsid w:val="00EE0DA7"/>
    <w:rsid w:val="00EE256B"/>
    <w:rsid w:val="00EE29A5"/>
    <w:rsid w:val="00EE2C67"/>
    <w:rsid w:val="00EE3083"/>
    <w:rsid w:val="00EE47A8"/>
    <w:rsid w:val="00EE49EE"/>
    <w:rsid w:val="00EE5581"/>
    <w:rsid w:val="00EE6EB4"/>
    <w:rsid w:val="00EF077E"/>
    <w:rsid w:val="00EF0E30"/>
    <w:rsid w:val="00EF2471"/>
    <w:rsid w:val="00EF2A98"/>
    <w:rsid w:val="00EF46AF"/>
    <w:rsid w:val="00EF46E1"/>
    <w:rsid w:val="00EF4A63"/>
    <w:rsid w:val="00EF4A7F"/>
    <w:rsid w:val="00EF4B8D"/>
    <w:rsid w:val="00EF4CF7"/>
    <w:rsid w:val="00EF5164"/>
    <w:rsid w:val="00EF5D86"/>
    <w:rsid w:val="00EF6445"/>
    <w:rsid w:val="00EF6E89"/>
    <w:rsid w:val="00EF713D"/>
    <w:rsid w:val="00F01486"/>
    <w:rsid w:val="00F01EE0"/>
    <w:rsid w:val="00F0281D"/>
    <w:rsid w:val="00F02CFE"/>
    <w:rsid w:val="00F033CA"/>
    <w:rsid w:val="00F034B8"/>
    <w:rsid w:val="00F046C3"/>
    <w:rsid w:val="00F04AB1"/>
    <w:rsid w:val="00F04D1C"/>
    <w:rsid w:val="00F053E4"/>
    <w:rsid w:val="00F05F6A"/>
    <w:rsid w:val="00F06CEB"/>
    <w:rsid w:val="00F072C5"/>
    <w:rsid w:val="00F07B68"/>
    <w:rsid w:val="00F07BD6"/>
    <w:rsid w:val="00F10916"/>
    <w:rsid w:val="00F10F5F"/>
    <w:rsid w:val="00F1172F"/>
    <w:rsid w:val="00F12556"/>
    <w:rsid w:val="00F13052"/>
    <w:rsid w:val="00F137DB"/>
    <w:rsid w:val="00F14E70"/>
    <w:rsid w:val="00F150E2"/>
    <w:rsid w:val="00F15559"/>
    <w:rsid w:val="00F15A10"/>
    <w:rsid w:val="00F15F1E"/>
    <w:rsid w:val="00F172C9"/>
    <w:rsid w:val="00F21682"/>
    <w:rsid w:val="00F222F3"/>
    <w:rsid w:val="00F2267C"/>
    <w:rsid w:val="00F23CED"/>
    <w:rsid w:val="00F24440"/>
    <w:rsid w:val="00F24C61"/>
    <w:rsid w:val="00F30964"/>
    <w:rsid w:val="00F31285"/>
    <w:rsid w:val="00F312DA"/>
    <w:rsid w:val="00F3167E"/>
    <w:rsid w:val="00F318DD"/>
    <w:rsid w:val="00F3244B"/>
    <w:rsid w:val="00F32D23"/>
    <w:rsid w:val="00F3326E"/>
    <w:rsid w:val="00F333AC"/>
    <w:rsid w:val="00F3368C"/>
    <w:rsid w:val="00F34CB5"/>
    <w:rsid w:val="00F35424"/>
    <w:rsid w:val="00F36526"/>
    <w:rsid w:val="00F40E32"/>
    <w:rsid w:val="00F418BC"/>
    <w:rsid w:val="00F42858"/>
    <w:rsid w:val="00F435B0"/>
    <w:rsid w:val="00F439A9"/>
    <w:rsid w:val="00F43A56"/>
    <w:rsid w:val="00F44723"/>
    <w:rsid w:val="00F449DF"/>
    <w:rsid w:val="00F44AF8"/>
    <w:rsid w:val="00F45C14"/>
    <w:rsid w:val="00F45FE9"/>
    <w:rsid w:val="00F4686C"/>
    <w:rsid w:val="00F51181"/>
    <w:rsid w:val="00F516AC"/>
    <w:rsid w:val="00F5177D"/>
    <w:rsid w:val="00F53AF3"/>
    <w:rsid w:val="00F5406E"/>
    <w:rsid w:val="00F5575E"/>
    <w:rsid w:val="00F55F78"/>
    <w:rsid w:val="00F561C0"/>
    <w:rsid w:val="00F5681D"/>
    <w:rsid w:val="00F56858"/>
    <w:rsid w:val="00F571DC"/>
    <w:rsid w:val="00F57841"/>
    <w:rsid w:val="00F57F9C"/>
    <w:rsid w:val="00F602DC"/>
    <w:rsid w:val="00F6038B"/>
    <w:rsid w:val="00F60DC6"/>
    <w:rsid w:val="00F61781"/>
    <w:rsid w:val="00F61E95"/>
    <w:rsid w:val="00F62598"/>
    <w:rsid w:val="00F627DD"/>
    <w:rsid w:val="00F62EB6"/>
    <w:rsid w:val="00F63FD8"/>
    <w:rsid w:val="00F654EF"/>
    <w:rsid w:val="00F7107A"/>
    <w:rsid w:val="00F74073"/>
    <w:rsid w:val="00F74292"/>
    <w:rsid w:val="00F76431"/>
    <w:rsid w:val="00F77DA2"/>
    <w:rsid w:val="00F802CB"/>
    <w:rsid w:val="00F8048C"/>
    <w:rsid w:val="00F8081E"/>
    <w:rsid w:val="00F817E8"/>
    <w:rsid w:val="00F818B7"/>
    <w:rsid w:val="00F81D2D"/>
    <w:rsid w:val="00F8201C"/>
    <w:rsid w:val="00F8210B"/>
    <w:rsid w:val="00F82112"/>
    <w:rsid w:val="00F82CB3"/>
    <w:rsid w:val="00F86B2C"/>
    <w:rsid w:val="00F90583"/>
    <w:rsid w:val="00F90CB4"/>
    <w:rsid w:val="00F90CDB"/>
    <w:rsid w:val="00F90D36"/>
    <w:rsid w:val="00F929D9"/>
    <w:rsid w:val="00F932E2"/>
    <w:rsid w:val="00F94445"/>
    <w:rsid w:val="00F94734"/>
    <w:rsid w:val="00F94EBB"/>
    <w:rsid w:val="00F95338"/>
    <w:rsid w:val="00F95835"/>
    <w:rsid w:val="00F9734D"/>
    <w:rsid w:val="00F97727"/>
    <w:rsid w:val="00F977D7"/>
    <w:rsid w:val="00FA1AF7"/>
    <w:rsid w:val="00FA1E47"/>
    <w:rsid w:val="00FA2771"/>
    <w:rsid w:val="00FA3912"/>
    <w:rsid w:val="00FA49E7"/>
    <w:rsid w:val="00FA54B4"/>
    <w:rsid w:val="00FA54F5"/>
    <w:rsid w:val="00FA592F"/>
    <w:rsid w:val="00FA5F46"/>
    <w:rsid w:val="00FA5FF3"/>
    <w:rsid w:val="00FA72F9"/>
    <w:rsid w:val="00FA7A41"/>
    <w:rsid w:val="00FB0F14"/>
    <w:rsid w:val="00FB1105"/>
    <w:rsid w:val="00FB4182"/>
    <w:rsid w:val="00FB4632"/>
    <w:rsid w:val="00FB4ADC"/>
    <w:rsid w:val="00FC074F"/>
    <w:rsid w:val="00FC0924"/>
    <w:rsid w:val="00FC13D3"/>
    <w:rsid w:val="00FC174E"/>
    <w:rsid w:val="00FC188B"/>
    <w:rsid w:val="00FC1D7D"/>
    <w:rsid w:val="00FC4268"/>
    <w:rsid w:val="00FC4776"/>
    <w:rsid w:val="00FC4BCF"/>
    <w:rsid w:val="00FC4D52"/>
    <w:rsid w:val="00FC6030"/>
    <w:rsid w:val="00FC7185"/>
    <w:rsid w:val="00FC71B3"/>
    <w:rsid w:val="00FC72DA"/>
    <w:rsid w:val="00FC776F"/>
    <w:rsid w:val="00FD15A1"/>
    <w:rsid w:val="00FD1DAC"/>
    <w:rsid w:val="00FD2996"/>
    <w:rsid w:val="00FD2CE0"/>
    <w:rsid w:val="00FD3B6B"/>
    <w:rsid w:val="00FD3F0A"/>
    <w:rsid w:val="00FD58E7"/>
    <w:rsid w:val="00FD6C1D"/>
    <w:rsid w:val="00FD6E60"/>
    <w:rsid w:val="00FE0072"/>
    <w:rsid w:val="00FE062F"/>
    <w:rsid w:val="00FE1AAB"/>
    <w:rsid w:val="00FE1E48"/>
    <w:rsid w:val="00FE2563"/>
    <w:rsid w:val="00FE3070"/>
    <w:rsid w:val="00FE3074"/>
    <w:rsid w:val="00FE3455"/>
    <w:rsid w:val="00FE4E5E"/>
    <w:rsid w:val="00FE5A04"/>
    <w:rsid w:val="00FE5FE9"/>
    <w:rsid w:val="00FE6873"/>
    <w:rsid w:val="00FE7095"/>
    <w:rsid w:val="00FE7B5D"/>
    <w:rsid w:val="00FF0A27"/>
    <w:rsid w:val="00FF0D45"/>
    <w:rsid w:val="00FF114B"/>
    <w:rsid w:val="00FF16B0"/>
    <w:rsid w:val="00FF1BBD"/>
    <w:rsid w:val="00FF2325"/>
    <w:rsid w:val="00FF2B9C"/>
    <w:rsid w:val="00FF34DF"/>
    <w:rsid w:val="00FF35C6"/>
    <w:rsid w:val="00FF3B02"/>
    <w:rsid w:val="00FF406F"/>
    <w:rsid w:val="00FF4A72"/>
    <w:rsid w:val="00FF4BC1"/>
    <w:rsid w:val="00FF4CA2"/>
    <w:rsid w:val="00FF6077"/>
    <w:rsid w:val="00FF6388"/>
    <w:rsid w:val="00FF65DB"/>
    <w:rsid w:val="00FF6AA4"/>
    <w:rsid w:val="00FF7194"/>
    <w:rsid w:val="00FF76C1"/>
    <w:rsid w:val="00FF7DFC"/>
    <w:rsid w:val="2DB6C8C9"/>
    <w:rsid w:val="3454B260"/>
    <w:rsid w:val="59BBCFE2"/>
    <w:rsid w:val="723EB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915A7"/>
  <w15:docId w15:val="{1B349F06-75AC-48E1-928A-BB2FD916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8">
    <w:name w:val="Normal"/>
    <w:qFormat/>
    <w:rsid w:val="00033094"/>
    <w:pPr>
      <w:spacing w:line="276" w:lineRule="auto"/>
      <w:ind w:firstLine="709"/>
      <w:jc w:val="both"/>
    </w:pPr>
    <w:rPr>
      <w:sz w:val="24"/>
      <w:szCs w:val="24"/>
    </w:rPr>
  </w:style>
  <w:style w:type="paragraph" w:styleId="14">
    <w:name w:val="heading 1"/>
    <w:aliases w:val="ЗАГОЛОВОК1,heading1,Heading 0,Document Header1,Заголов,H1,Загол 2,h1,Заголовок 1 Знак1,Заголовок 1 Знак Знак,.,Название спецификации,1,app heading 1,ITT t1,II+,I,H11,H12,H13,H14,H15,H16,H17,H18,H111,H121,H131,H141,H151,H161,H171,g"/>
    <w:basedOn w:val="a8"/>
    <w:next w:val="a8"/>
    <w:link w:val="15"/>
    <w:qFormat/>
    <w:rsid w:val="00981C05"/>
    <w:pPr>
      <w:keepNext/>
      <w:spacing w:before="240" w:after="60"/>
      <w:outlineLvl w:val="0"/>
    </w:pPr>
    <w:rPr>
      <w:b/>
      <w:bCs/>
      <w:kern w:val="32"/>
      <w:sz w:val="36"/>
      <w:szCs w:val="32"/>
      <w:lang w:val="x-none" w:eastAsia="x-none"/>
    </w:rPr>
  </w:style>
  <w:style w:type="paragraph" w:styleId="20">
    <w:name w:val="heading 2"/>
    <w:aliases w:val="Название Раздела,H2,2,Level 2 Heading,h2,Numbered indent 2,ni2,Hanging 2 Indent,numbered indent 2,Heading 2 Hidden,CHS,H2-Heading 2,l2,Header2,22,heading2,list2,A,A.B.C.,list 2,Heading2,Heading Indent No L2,UNDERRUBRIK 1-2,Titre 21"/>
    <w:basedOn w:val="a8"/>
    <w:next w:val="a8"/>
    <w:link w:val="21"/>
    <w:qFormat/>
    <w:rsid w:val="00AD354D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30">
    <w:name w:val="heading 3"/>
    <w:aliases w:val="Название_подраздела1,Section Header3,H3,H31,H32,H33,H34,H35,H311,H36,H37,H312,H38,H39,H313,H310,H314,H315,H316,H317,H321,H331,H341,H351,H3111,H361,H371,H3121,H381,H391,H3131,H3101,H3141,H3151,H3161,H318,H319,H322,H332,H342,H352,h3"/>
    <w:basedOn w:val="a8"/>
    <w:next w:val="a8"/>
    <w:link w:val="31"/>
    <w:qFormat/>
    <w:rsid w:val="009C399F"/>
    <w:pPr>
      <w:keepNext/>
      <w:spacing w:before="240" w:after="60"/>
      <w:outlineLvl w:val="2"/>
    </w:pPr>
    <w:rPr>
      <w:b/>
      <w:bCs/>
      <w:sz w:val="26"/>
      <w:szCs w:val="26"/>
      <w:lang w:val="x-none" w:eastAsia="x-none"/>
    </w:rPr>
  </w:style>
  <w:style w:type="paragraph" w:styleId="4">
    <w:name w:val="heading 4"/>
    <w:aliases w:val="Заголовок 4 (Приложение),h4,4,4 + Перед:  6 пт,После:  6...."/>
    <w:basedOn w:val="a8"/>
    <w:next w:val="a8"/>
    <w:rsid w:val="00DE5389"/>
    <w:pPr>
      <w:keepNext/>
      <w:numPr>
        <w:ilvl w:val="3"/>
        <w:numId w:val="14"/>
      </w:numPr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aliases w:val="H5,PIM 5,5,ITT t5,PA Pico Section,5 sub-bullet,sb,h5,i) ii) iii)"/>
    <w:basedOn w:val="a8"/>
    <w:next w:val="a8"/>
    <w:rsid w:val="00DE538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PIM 6,6,h6,H6"/>
    <w:basedOn w:val="a8"/>
    <w:next w:val="a8"/>
    <w:link w:val="60"/>
    <w:rsid w:val="00E30247"/>
    <w:pPr>
      <w:numPr>
        <w:ilvl w:val="5"/>
        <w:numId w:val="10"/>
      </w:numPr>
      <w:tabs>
        <w:tab w:val="num" w:pos="1152"/>
      </w:tabs>
      <w:autoSpaceDE w:val="0"/>
      <w:autoSpaceDN w:val="0"/>
      <w:spacing w:before="240" w:after="60" w:line="288" w:lineRule="auto"/>
      <w:ind w:left="1152" w:hanging="1152"/>
      <w:outlineLvl w:val="5"/>
    </w:pPr>
    <w:rPr>
      <w:i/>
      <w:iCs/>
      <w:sz w:val="22"/>
      <w:szCs w:val="22"/>
    </w:rPr>
  </w:style>
  <w:style w:type="paragraph" w:styleId="7">
    <w:name w:val="heading 7"/>
    <w:aliases w:val="PIM 7"/>
    <w:basedOn w:val="a8"/>
    <w:next w:val="a8"/>
    <w:link w:val="70"/>
    <w:rsid w:val="00E30247"/>
    <w:pPr>
      <w:numPr>
        <w:ilvl w:val="6"/>
        <w:numId w:val="10"/>
      </w:numPr>
      <w:tabs>
        <w:tab w:val="num" w:pos="1296"/>
      </w:tabs>
      <w:autoSpaceDE w:val="0"/>
      <w:autoSpaceDN w:val="0"/>
      <w:spacing w:before="240" w:after="60" w:line="288" w:lineRule="auto"/>
      <w:ind w:left="1296" w:hanging="1296"/>
      <w:outlineLvl w:val="6"/>
    </w:pPr>
  </w:style>
  <w:style w:type="paragraph" w:styleId="8">
    <w:name w:val="heading 8"/>
    <w:aliases w:val="Legal Level 1.1.1."/>
    <w:basedOn w:val="a8"/>
    <w:next w:val="a8"/>
    <w:link w:val="80"/>
    <w:rsid w:val="00E30247"/>
    <w:pPr>
      <w:numPr>
        <w:ilvl w:val="7"/>
        <w:numId w:val="10"/>
      </w:numPr>
      <w:tabs>
        <w:tab w:val="num" w:pos="1440"/>
      </w:tabs>
      <w:autoSpaceDE w:val="0"/>
      <w:autoSpaceDN w:val="0"/>
      <w:spacing w:before="240" w:after="60" w:line="288" w:lineRule="auto"/>
      <w:ind w:left="1440" w:hanging="1440"/>
      <w:outlineLvl w:val="7"/>
    </w:pPr>
    <w:rPr>
      <w:i/>
      <w:iCs/>
    </w:rPr>
  </w:style>
  <w:style w:type="paragraph" w:styleId="9">
    <w:name w:val="heading 9"/>
    <w:aliases w:val="Legal Level 1.1.1.1.,aaa,PIM 9,Titre 10"/>
    <w:basedOn w:val="a8"/>
    <w:next w:val="a8"/>
    <w:link w:val="90"/>
    <w:rsid w:val="00E30247"/>
    <w:pPr>
      <w:numPr>
        <w:ilvl w:val="8"/>
        <w:numId w:val="10"/>
      </w:numPr>
      <w:tabs>
        <w:tab w:val="num" w:pos="1584"/>
      </w:tabs>
      <w:autoSpaceDE w:val="0"/>
      <w:autoSpaceDN w:val="0"/>
      <w:spacing w:before="240" w:after="60" w:line="288" w:lineRule="auto"/>
      <w:ind w:left="1584" w:hanging="1584"/>
      <w:outlineLvl w:val="8"/>
    </w:pPr>
    <w:rPr>
      <w:b/>
      <w:bCs/>
      <w:i/>
      <w:iCs/>
      <w:sz w:val="18"/>
      <w:szCs w:val="18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Even,Even1,Even2,Even3,Even4,Even5,Even6,Even7,Even8,Even9,Even10,Even11,Even12,Even13,Even14,Even15,Even16,Even17,Even21,Even31,Even41,Even51,Even61,Even71,Even81,Even91,Even101,Even111,Even121,Even131,Even141,Even151,Even161,Even18"/>
    <w:basedOn w:val="a8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8"/>
    <w:pPr>
      <w:tabs>
        <w:tab w:val="center" w:pos="4677"/>
        <w:tab w:val="right" w:pos="9355"/>
      </w:tabs>
    </w:pPr>
  </w:style>
  <w:style w:type="paragraph" w:styleId="ae">
    <w:name w:val="Title"/>
    <w:aliases w:val="Название рисунка"/>
    <w:basedOn w:val="a8"/>
    <w:uiPriority w:val="99"/>
    <w:qFormat/>
    <w:rsid w:val="000842C6"/>
    <w:pPr>
      <w:spacing w:before="240" w:after="60"/>
      <w:jc w:val="center"/>
      <w:outlineLvl w:val="0"/>
    </w:pPr>
    <w:rPr>
      <w:b/>
      <w:color w:val="000000"/>
      <w:kern w:val="28"/>
      <w:szCs w:val="20"/>
    </w:rPr>
  </w:style>
  <w:style w:type="paragraph" w:customStyle="1" w:styleId="DelText">
    <w:name w:val="Del Text"/>
    <w:basedOn w:val="a8"/>
    <w:pPr>
      <w:spacing w:before="60" w:after="60"/>
    </w:pPr>
    <w:rPr>
      <w:rFonts w:ascii="Futuris" w:hAnsi="Futuris"/>
      <w:sz w:val="20"/>
      <w:szCs w:val="20"/>
      <w:lang w:val="en-US"/>
    </w:rPr>
  </w:style>
  <w:style w:type="paragraph" w:styleId="32">
    <w:name w:val="Body Text Indent 3"/>
    <w:basedOn w:val="a8"/>
    <w:pPr>
      <w:spacing w:after="120"/>
      <w:ind w:left="283"/>
    </w:pPr>
    <w:rPr>
      <w:sz w:val="16"/>
      <w:szCs w:val="16"/>
    </w:rPr>
  </w:style>
  <w:style w:type="paragraph" w:styleId="af">
    <w:name w:val="annotation text"/>
    <w:basedOn w:val="a8"/>
    <w:link w:val="16"/>
    <w:uiPriority w:val="99"/>
    <w:rPr>
      <w:sz w:val="20"/>
      <w:szCs w:val="20"/>
    </w:rPr>
  </w:style>
  <w:style w:type="paragraph" w:styleId="af0">
    <w:name w:val="Body Text"/>
    <w:aliases w:val="body text"/>
    <w:basedOn w:val="a8"/>
    <w:pPr>
      <w:spacing w:line="360" w:lineRule="auto"/>
    </w:pPr>
    <w:rPr>
      <w:rFonts w:ascii="Arial" w:hAnsi="Arial" w:cs="Arial"/>
      <w:bCs/>
    </w:rPr>
  </w:style>
  <w:style w:type="character" w:styleId="af1">
    <w:name w:val="Hyperlink"/>
    <w:uiPriority w:val="99"/>
    <w:rPr>
      <w:color w:val="0000FF"/>
      <w:u w:val="single"/>
    </w:rPr>
  </w:style>
  <w:style w:type="paragraph" w:customStyle="1" w:styleId="ConsPlusNonformat">
    <w:name w:val="ConsPlusNonformat"/>
    <w:rsid w:val="0083327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caption"/>
    <w:basedOn w:val="a8"/>
    <w:next w:val="a8"/>
    <w:link w:val="af3"/>
    <w:uiPriority w:val="35"/>
    <w:qFormat/>
    <w:rsid w:val="005A7B48"/>
    <w:pPr>
      <w:spacing w:before="60" w:after="120"/>
      <w:ind w:firstLine="0"/>
      <w:jc w:val="center"/>
    </w:pPr>
    <w:rPr>
      <w:b/>
      <w:bCs/>
      <w:sz w:val="20"/>
      <w:szCs w:val="20"/>
      <w:lang w:val="x-none" w:eastAsia="x-none"/>
    </w:rPr>
  </w:style>
  <w:style w:type="paragraph" w:styleId="22">
    <w:name w:val="Body Text 2"/>
    <w:basedOn w:val="a8"/>
    <w:link w:val="23"/>
    <w:unhideWhenUsed/>
    <w:rsid w:val="00BB1FBF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BB1FBF"/>
    <w:rPr>
      <w:sz w:val="24"/>
      <w:szCs w:val="24"/>
    </w:rPr>
  </w:style>
  <w:style w:type="paragraph" w:styleId="af4">
    <w:name w:val="Balloon Text"/>
    <w:basedOn w:val="a8"/>
    <w:link w:val="af5"/>
    <w:semiHidden/>
    <w:unhideWhenUsed/>
    <w:rsid w:val="00BB1FBF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semiHidden/>
    <w:rsid w:val="00BB1FBF"/>
    <w:rPr>
      <w:rFonts w:ascii="Tahoma" w:hAnsi="Tahoma" w:cs="Tahoma"/>
      <w:sz w:val="16"/>
      <w:szCs w:val="16"/>
    </w:rPr>
  </w:style>
  <w:style w:type="paragraph" w:styleId="af6">
    <w:name w:val="Body Text Indent"/>
    <w:basedOn w:val="a8"/>
    <w:link w:val="af7"/>
    <w:uiPriority w:val="99"/>
    <w:unhideWhenUsed/>
    <w:rsid w:val="0013698D"/>
    <w:pPr>
      <w:spacing w:after="120"/>
      <w:ind w:left="283"/>
    </w:pPr>
    <w:rPr>
      <w:lang w:val="x-none" w:eastAsia="x-none"/>
    </w:rPr>
  </w:style>
  <w:style w:type="character" w:customStyle="1" w:styleId="af7">
    <w:name w:val="Основной текст с отступом Знак"/>
    <w:link w:val="af6"/>
    <w:uiPriority w:val="99"/>
    <w:rsid w:val="0013698D"/>
    <w:rPr>
      <w:sz w:val="24"/>
      <w:szCs w:val="24"/>
    </w:rPr>
  </w:style>
  <w:style w:type="paragraph" w:customStyle="1" w:styleId="-1">
    <w:name w:val="Обычный-1"/>
    <w:basedOn w:val="a8"/>
    <w:rsid w:val="0013698D"/>
    <w:pPr>
      <w:spacing w:before="60" w:after="60" w:line="360" w:lineRule="auto"/>
    </w:pPr>
    <w:rPr>
      <w:rFonts w:ascii="Arial" w:hAnsi="Arial" w:cs="Arial"/>
    </w:rPr>
  </w:style>
  <w:style w:type="character" w:customStyle="1" w:styleId="15">
    <w:name w:val="Заголовок 1 Знак"/>
    <w:aliases w:val="ЗАГОЛОВОК1 Знак,heading1 Знак,Heading 0 Знак,Document Header1 Знак,Заголов Знак,H1 Знак,Загол 2 Знак,h1 Знак,Заголовок 1 Знак1 Знак,Заголовок 1 Знак Знак Знак,. Знак,Название спецификации Знак,1 Знак,app heading 1 Знак,ITT t1 Знак"/>
    <w:link w:val="14"/>
    <w:rsid w:val="00981C05"/>
    <w:rPr>
      <w:b/>
      <w:bCs/>
      <w:kern w:val="32"/>
      <w:sz w:val="36"/>
      <w:szCs w:val="32"/>
      <w:lang w:val="x-none" w:eastAsia="x-none"/>
    </w:rPr>
  </w:style>
  <w:style w:type="character" w:styleId="af8">
    <w:name w:val="annotation reference"/>
    <w:uiPriority w:val="99"/>
    <w:rsid w:val="00035ADE"/>
    <w:rPr>
      <w:sz w:val="16"/>
      <w:szCs w:val="16"/>
    </w:rPr>
  </w:style>
  <w:style w:type="paragraph" w:styleId="af9">
    <w:name w:val="annotation subject"/>
    <w:basedOn w:val="af"/>
    <w:next w:val="af"/>
    <w:semiHidden/>
    <w:rsid w:val="00035ADE"/>
    <w:rPr>
      <w:b/>
      <w:bCs/>
    </w:rPr>
  </w:style>
  <w:style w:type="paragraph" w:styleId="33">
    <w:name w:val="toc 3"/>
    <w:basedOn w:val="a8"/>
    <w:next w:val="a8"/>
    <w:autoRedefine/>
    <w:uiPriority w:val="39"/>
    <w:rsid w:val="00E17DD6"/>
    <w:pPr>
      <w:ind w:left="480"/>
    </w:pPr>
  </w:style>
  <w:style w:type="paragraph" w:styleId="afa">
    <w:name w:val="Revision"/>
    <w:hidden/>
    <w:uiPriority w:val="99"/>
    <w:semiHidden/>
    <w:rsid w:val="00041F8A"/>
    <w:rPr>
      <w:sz w:val="24"/>
      <w:szCs w:val="24"/>
    </w:rPr>
  </w:style>
  <w:style w:type="table" w:styleId="afb">
    <w:name w:val="Table Grid"/>
    <w:basedOn w:val="aa"/>
    <w:uiPriority w:val="39"/>
    <w:rsid w:val="00462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2">
    <w:name w:val="WW8Num1z2"/>
    <w:rsid w:val="003155FF"/>
    <w:rPr>
      <w:rFonts w:ascii="Wingdings" w:hAnsi="Wingdings"/>
    </w:rPr>
  </w:style>
  <w:style w:type="paragraph" w:styleId="afc">
    <w:name w:val="Subtitle"/>
    <w:basedOn w:val="a8"/>
    <w:next w:val="af0"/>
    <w:link w:val="afd"/>
    <w:rsid w:val="003155FF"/>
    <w:pPr>
      <w:suppressAutoHyphens/>
      <w:jc w:val="center"/>
    </w:pPr>
    <w:rPr>
      <w:rFonts w:ascii="Futuris" w:hAnsi="Futuris"/>
      <w:i/>
      <w:iCs/>
      <w:sz w:val="20"/>
      <w:lang w:val="x-none" w:eastAsia="ar-SA"/>
    </w:rPr>
  </w:style>
  <w:style w:type="character" w:customStyle="1" w:styleId="afd">
    <w:name w:val="Подзаголовок Знак"/>
    <w:link w:val="afc"/>
    <w:rsid w:val="003155FF"/>
    <w:rPr>
      <w:rFonts w:ascii="Futuris" w:hAnsi="Futuris"/>
      <w:i/>
      <w:iCs/>
      <w:szCs w:val="24"/>
      <w:lang w:eastAsia="ar-SA"/>
    </w:rPr>
  </w:style>
  <w:style w:type="character" w:customStyle="1" w:styleId="21">
    <w:name w:val="Заголовок 2 Знак"/>
    <w:aliases w:val="Название Раздела Знак,H2 Знак,2 Знак,Level 2 Heading Знак,h2 Знак,Numbered indent 2 Знак,ni2 Знак,Hanging 2 Indent Знак,numbered indent 2 Знак,Heading 2 Hidden Знак,CHS Знак,H2-Heading 2 Знак,l2 Знак,Header2 Знак,22 Знак,heading2 Знак"/>
    <w:link w:val="20"/>
    <w:rsid w:val="00AD354D"/>
    <w:rPr>
      <w:b/>
      <w:bCs/>
      <w:i/>
      <w:iCs/>
      <w:sz w:val="28"/>
      <w:szCs w:val="28"/>
    </w:rPr>
  </w:style>
  <w:style w:type="paragraph" w:customStyle="1" w:styleId="afe">
    <w:name w:val="Предупреждение Текст"/>
    <w:basedOn w:val="a8"/>
    <w:rsid w:val="00303A04"/>
    <w:pPr>
      <w:keepNext/>
      <w:keepLines/>
      <w:shd w:val="clear" w:color="auto" w:fill="E6E6E6"/>
      <w:spacing w:after="120"/>
      <w:contextualSpacing/>
    </w:pPr>
    <w:rPr>
      <w:sz w:val="28"/>
    </w:rPr>
  </w:style>
  <w:style w:type="paragraph" w:customStyle="1" w:styleId="aff">
    <w:name w:val="Предупреждение Заголовок"/>
    <w:basedOn w:val="a8"/>
    <w:next w:val="afe"/>
    <w:rsid w:val="00303A04"/>
    <w:pPr>
      <w:keepNext/>
      <w:spacing w:before="80"/>
    </w:pPr>
    <w:rPr>
      <w:b/>
      <w:sz w:val="28"/>
    </w:rPr>
  </w:style>
  <w:style w:type="paragraph" w:styleId="a0">
    <w:name w:val="List Bullet"/>
    <w:basedOn w:val="a8"/>
    <w:rsid w:val="00303A04"/>
    <w:pPr>
      <w:numPr>
        <w:numId w:val="2"/>
      </w:numPr>
    </w:pPr>
    <w:rPr>
      <w:sz w:val="28"/>
    </w:rPr>
  </w:style>
  <w:style w:type="paragraph" w:customStyle="1" w:styleId="a5">
    <w:name w:val="Список маркированный"/>
    <w:basedOn w:val="a8"/>
    <w:rsid w:val="00303A04"/>
    <w:pPr>
      <w:numPr>
        <w:numId w:val="1"/>
      </w:numPr>
    </w:pPr>
    <w:rPr>
      <w:sz w:val="28"/>
    </w:rPr>
  </w:style>
  <w:style w:type="paragraph" w:styleId="a">
    <w:name w:val="List Number"/>
    <w:basedOn w:val="a8"/>
    <w:rsid w:val="009948F6"/>
    <w:pPr>
      <w:numPr>
        <w:numId w:val="4"/>
      </w:numPr>
    </w:pPr>
    <w:rPr>
      <w:sz w:val="28"/>
    </w:rPr>
  </w:style>
  <w:style w:type="character" w:customStyle="1" w:styleId="31">
    <w:name w:val="Заголовок 3 Знак"/>
    <w:aliases w:val="Название_подраздела1 Знак,Section Header3 Знак,H3 Знак,H31 Знак,H32 Знак,H33 Знак,H34 Знак,H35 Знак,H311 Знак,H36 Знак,H37 Знак,H312 Знак,H38 Знак,H39 Знак,H313 Знак,H310 Знак,H314 Знак,H315 Знак,H316 Знак,H317 Знак,H321 Знак,H331 Знак"/>
    <w:link w:val="30"/>
    <w:rsid w:val="009C399F"/>
    <w:rPr>
      <w:b/>
      <w:bCs/>
      <w:sz w:val="26"/>
      <w:szCs w:val="26"/>
    </w:rPr>
  </w:style>
  <w:style w:type="paragraph" w:styleId="aff0">
    <w:name w:val="footnote text"/>
    <w:basedOn w:val="a8"/>
    <w:link w:val="aff1"/>
    <w:semiHidden/>
    <w:rsid w:val="00A60A64"/>
    <w:pPr>
      <w:keepNext/>
      <w:autoSpaceDE w:val="0"/>
      <w:autoSpaceDN w:val="0"/>
      <w:adjustRightInd w:val="0"/>
      <w:spacing w:after="120" w:line="360" w:lineRule="auto"/>
      <w:ind w:right="284" w:firstLine="708"/>
    </w:pPr>
    <w:rPr>
      <w:rFonts w:ascii="Arial" w:hAnsi="Arial"/>
      <w:sz w:val="20"/>
      <w:szCs w:val="20"/>
      <w:lang w:val="x-none" w:eastAsia="x-none"/>
    </w:rPr>
  </w:style>
  <w:style w:type="character" w:customStyle="1" w:styleId="aff1">
    <w:name w:val="Текст сноски Знак"/>
    <w:link w:val="aff0"/>
    <w:semiHidden/>
    <w:rsid w:val="00A60A64"/>
    <w:rPr>
      <w:rFonts w:ascii="Arial" w:hAnsi="Arial" w:cs="Arial"/>
    </w:rPr>
  </w:style>
  <w:style w:type="character" w:styleId="aff2">
    <w:name w:val="footnote reference"/>
    <w:semiHidden/>
    <w:rsid w:val="00A60A64"/>
    <w:rPr>
      <w:vertAlign w:val="superscript"/>
    </w:rPr>
  </w:style>
  <w:style w:type="paragraph" w:customStyle="1" w:styleId="phnormal">
    <w:name w:val="ph_normal"/>
    <w:basedOn w:val="a8"/>
    <w:autoRedefine/>
    <w:rsid w:val="00444C01"/>
    <w:pPr>
      <w:spacing w:line="360" w:lineRule="auto"/>
      <w:ind w:firstLine="357"/>
    </w:pPr>
    <w:rPr>
      <w:szCs w:val="20"/>
    </w:rPr>
  </w:style>
  <w:style w:type="character" w:customStyle="1" w:styleId="af3">
    <w:name w:val="Название объекта Знак"/>
    <w:link w:val="af2"/>
    <w:uiPriority w:val="99"/>
    <w:rsid w:val="005A7B48"/>
    <w:rPr>
      <w:b/>
      <w:bCs/>
      <w:lang w:val="x-none" w:eastAsia="x-none"/>
    </w:rPr>
  </w:style>
  <w:style w:type="paragraph" w:customStyle="1" w:styleId="-0">
    <w:name w:val="Таблица - Текст"/>
    <w:basedOn w:val="a8"/>
    <w:next w:val="a8"/>
    <w:autoRedefine/>
    <w:rsid w:val="005F235D"/>
    <w:pPr>
      <w:spacing w:before="20" w:after="20"/>
      <w:ind w:left="-34" w:hanging="108"/>
      <w:contextualSpacing/>
      <w:jc w:val="center"/>
    </w:pPr>
  </w:style>
  <w:style w:type="paragraph" w:customStyle="1" w:styleId="aff3">
    <w:name w:val="Название объекта  рисунок"/>
    <w:basedOn w:val="af2"/>
    <w:next w:val="a8"/>
    <w:rsid w:val="00AC7A83"/>
    <w:rPr>
      <w:bCs w:val="0"/>
      <w:sz w:val="24"/>
    </w:rPr>
  </w:style>
  <w:style w:type="paragraph" w:customStyle="1" w:styleId="aff4">
    <w:name w:val="Название объекта Таблица"/>
    <w:basedOn w:val="af2"/>
    <w:next w:val="a8"/>
    <w:autoRedefine/>
    <w:rsid w:val="00AC7A83"/>
    <w:pPr>
      <w:jc w:val="right"/>
    </w:pPr>
    <w:rPr>
      <w:bCs w:val="0"/>
      <w:sz w:val="24"/>
    </w:rPr>
  </w:style>
  <w:style w:type="table" w:customStyle="1" w:styleId="aff5">
    <w:name w:val="Таблица"/>
    <w:basedOn w:val="aa"/>
    <w:rsid w:val="00AC7A83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8"/>
      </w:rPr>
      <w:tblPr/>
      <w:tcPr>
        <w:shd w:val="clear" w:color="auto" w:fill="F3F3F3"/>
      </w:tcPr>
    </w:tblStylePr>
  </w:style>
  <w:style w:type="paragraph" w:customStyle="1" w:styleId="phfigure">
    <w:name w:val="ph_figure"/>
    <w:basedOn w:val="a8"/>
    <w:rsid w:val="004B105C"/>
    <w:pPr>
      <w:spacing w:before="20" w:after="120" w:line="360" w:lineRule="auto"/>
      <w:jc w:val="center"/>
    </w:pPr>
    <w:rPr>
      <w:rFonts w:ascii="Arial" w:hAnsi="Arial"/>
      <w:szCs w:val="20"/>
    </w:rPr>
  </w:style>
  <w:style w:type="paragraph" w:customStyle="1" w:styleId="phfiguretitle">
    <w:name w:val="ph_figure_title"/>
    <w:basedOn w:val="phfigure"/>
    <w:next w:val="phnormal"/>
    <w:rsid w:val="004B105C"/>
    <w:pPr>
      <w:keepLines/>
      <w:spacing w:before="120" w:line="240" w:lineRule="auto"/>
    </w:pPr>
    <w:rPr>
      <w:rFonts w:cs="Arial"/>
    </w:rPr>
  </w:style>
  <w:style w:type="paragraph" w:customStyle="1" w:styleId="phlistordered1">
    <w:name w:val="ph_list_ordered_1"/>
    <w:basedOn w:val="phnormal"/>
    <w:rsid w:val="000225F7"/>
    <w:pPr>
      <w:numPr>
        <w:numId w:val="5"/>
      </w:numPr>
      <w:tabs>
        <w:tab w:val="left" w:pos="1843"/>
      </w:tabs>
    </w:pPr>
  </w:style>
  <w:style w:type="paragraph" w:customStyle="1" w:styleId="aff6">
    <w:name w:val="Титул"/>
    <w:basedOn w:val="a8"/>
    <w:rsid w:val="00EC3FC1"/>
    <w:pPr>
      <w:jc w:val="center"/>
    </w:pPr>
    <w:rPr>
      <w:rFonts w:ascii="Arial" w:hAnsi="Arial" w:cs="Arial"/>
    </w:rPr>
  </w:style>
  <w:style w:type="paragraph" w:styleId="aff7">
    <w:name w:val="TOC Heading"/>
    <w:basedOn w:val="14"/>
    <w:next w:val="a8"/>
    <w:uiPriority w:val="39"/>
    <w:qFormat/>
    <w:rsid w:val="00573A0C"/>
    <w:pPr>
      <w:keepLines/>
      <w:spacing w:before="480" w:after="240"/>
      <w:jc w:val="center"/>
      <w:outlineLvl w:val="9"/>
    </w:pPr>
    <w:rPr>
      <w:kern w:val="0"/>
      <w:szCs w:val="28"/>
      <w:lang w:eastAsia="en-US"/>
    </w:rPr>
  </w:style>
  <w:style w:type="paragraph" w:styleId="17">
    <w:name w:val="toc 1"/>
    <w:basedOn w:val="a8"/>
    <w:next w:val="a8"/>
    <w:autoRedefine/>
    <w:uiPriority w:val="39"/>
    <w:unhideWhenUsed/>
    <w:rsid w:val="00C04CB6"/>
    <w:pPr>
      <w:tabs>
        <w:tab w:val="left" w:pos="1200"/>
        <w:tab w:val="right" w:leader="dot" w:pos="9966"/>
      </w:tabs>
      <w:spacing w:before="120" w:after="120"/>
    </w:pPr>
    <w:rPr>
      <w:noProof/>
      <w:sz w:val="28"/>
    </w:rPr>
  </w:style>
  <w:style w:type="paragraph" w:styleId="24">
    <w:name w:val="toc 2"/>
    <w:basedOn w:val="a8"/>
    <w:next w:val="a8"/>
    <w:autoRedefine/>
    <w:uiPriority w:val="39"/>
    <w:unhideWhenUsed/>
    <w:rsid w:val="00C04CB6"/>
    <w:pPr>
      <w:tabs>
        <w:tab w:val="left" w:pos="1680"/>
        <w:tab w:val="right" w:leader="dot" w:pos="9966"/>
      </w:tabs>
      <w:spacing w:before="120" w:after="120"/>
      <w:ind w:left="238"/>
    </w:pPr>
    <w:rPr>
      <w:noProof/>
    </w:rPr>
  </w:style>
  <w:style w:type="paragraph" w:customStyle="1" w:styleId="phtablecell">
    <w:name w:val="ph_table_cell"/>
    <w:basedOn w:val="a8"/>
    <w:rsid w:val="00E05FE4"/>
    <w:pPr>
      <w:spacing w:before="20"/>
    </w:pPr>
    <w:rPr>
      <w:rFonts w:ascii="Arial" w:hAnsi="Arial" w:cs="Arial"/>
      <w:bCs/>
      <w:sz w:val="20"/>
      <w:szCs w:val="20"/>
    </w:rPr>
  </w:style>
  <w:style w:type="character" w:customStyle="1" w:styleId="apple-style-span">
    <w:name w:val="apple-style-span"/>
    <w:basedOn w:val="a9"/>
    <w:rsid w:val="006008D0"/>
  </w:style>
  <w:style w:type="paragraph" w:styleId="aff8">
    <w:name w:val="Document Map"/>
    <w:basedOn w:val="a8"/>
    <w:link w:val="aff9"/>
    <w:uiPriority w:val="99"/>
    <w:semiHidden/>
    <w:unhideWhenUsed/>
    <w:rsid w:val="002F66B0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link w:val="aff8"/>
    <w:uiPriority w:val="99"/>
    <w:semiHidden/>
    <w:rsid w:val="002F66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9"/>
    <w:rsid w:val="00627763"/>
  </w:style>
  <w:style w:type="character" w:customStyle="1" w:styleId="wintitle">
    <w:name w:val="wintitle"/>
    <w:basedOn w:val="a9"/>
    <w:rsid w:val="00627763"/>
  </w:style>
  <w:style w:type="paragraph" w:styleId="affa">
    <w:name w:val="List Paragraph"/>
    <w:basedOn w:val="a8"/>
    <w:link w:val="affb"/>
    <w:uiPriority w:val="34"/>
    <w:qFormat/>
    <w:rsid w:val="00951050"/>
    <w:pPr>
      <w:spacing w:after="200"/>
      <w:ind w:left="720"/>
      <w:contextualSpacing/>
    </w:pPr>
    <w:rPr>
      <w:rFonts w:eastAsia="Calibri"/>
      <w:szCs w:val="22"/>
    </w:rPr>
  </w:style>
  <w:style w:type="paragraph" w:styleId="34">
    <w:name w:val="Body Text 3"/>
    <w:aliases w:val="Основной текст 3 Знак Знак"/>
    <w:basedOn w:val="a8"/>
    <w:rsid w:val="00E502C4"/>
    <w:pPr>
      <w:spacing w:after="120"/>
    </w:pPr>
    <w:rPr>
      <w:sz w:val="16"/>
      <w:szCs w:val="16"/>
    </w:rPr>
  </w:style>
  <w:style w:type="paragraph" w:customStyle="1" w:styleId="affc">
    <w:name w:val="Табл"/>
    <w:basedOn w:val="a8"/>
    <w:autoRedefine/>
    <w:rsid w:val="00E502C4"/>
    <w:pPr>
      <w:suppressAutoHyphens/>
    </w:pPr>
    <w:rPr>
      <w:sz w:val="26"/>
      <w:szCs w:val="26"/>
    </w:rPr>
  </w:style>
  <w:style w:type="paragraph" w:customStyle="1" w:styleId="affd">
    <w:name w:val="Основной с отступом"/>
    <w:basedOn w:val="af0"/>
    <w:link w:val="affe"/>
    <w:rsid w:val="00307449"/>
    <w:pPr>
      <w:tabs>
        <w:tab w:val="left" w:pos="851"/>
      </w:tabs>
      <w:spacing w:before="40" w:after="40" w:line="288" w:lineRule="auto"/>
    </w:pPr>
    <w:rPr>
      <w:rFonts w:ascii="Times New Roman" w:hAnsi="Times New Roman" w:cs="Times New Roman"/>
      <w:bCs w:val="0"/>
    </w:rPr>
  </w:style>
  <w:style w:type="character" w:customStyle="1" w:styleId="affe">
    <w:name w:val="Основной с отступом Знак"/>
    <w:link w:val="affd"/>
    <w:rsid w:val="00307449"/>
    <w:rPr>
      <w:sz w:val="24"/>
      <w:szCs w:val="24"/>
    </w:rPr>
  </w:style>
  <w:style w:type="paragraph" w:customStyle="1" w:styleId="afff">
    <w:name w:val="ФСНП"/>
    <w:basedOn w:val="a8"/>
    <w:rsid w:val="00A646DA"/>
    <w:pPr>
      <w:autoSpaceDE w:val="0"/>
      <w:autoSpaceDN w:val="0"/>
      <w:spacing w:line="360" w:lineRule="auto"/>
      <w:jc w:val="center"/>
    </w:pPr>
    <w:rPr>
      <w:rFonts w:ascii="Arial" w:hAnsi="Arial" w:cs="Arial"/>
      <w:b/>
      <w:bCs/>
      <w:smallCaps/>
      <w:sz w:val="28"/>
      <w:szCs w:val="28"/>
    </w:rPr>
  </w:style>
  <w:style w:type="character" w:customStyle="1" w:styleId="60">
    <w:name w:val="Заголовок 6 Знак"/>
    <w:aliases w:val="PIM 6 Знак,6 Знак,h6 Знак,H6 Знак"/>
    <w:link w:val="6"/>
    <w:rsid w:val="00E30247"/>
    <w:rPr>
      <w:i/>
      <w:iCs/>
      <w:sz w:val="22"/>
      <w:szCs w:val="22"/>
    </w:rPr>
  </w:style>
  <w:style w:type="character" w:customStyle="1" w:styleId="70">
    <w:name w:val="Заголовок 7 Знак"/>
    <w:aliases w:val="PIM 7 Знак"/>
    <w:link w:val="7"/>
    <w:rsid w:val="00E30247"/>
    <w:rPr>
      <w:sz w:val="24"/>
      <w:szCs w:val="24"/>
    </w:rPr>
  </w:style>
  <w:style w:type="character" w:customStyle="1" w:styleId="80">
    <w:name w:val="Заголовок 8 Знак"/>
    <w:aliases w:val="Legal Level 1.1.1. Знак"/>
    <w:link w:val="8"/>
    <w:rsid w:val="00E30247"/>
    <w:rPr>
      <w:i/>
      <w:iCs/>
      <w:sz w:val="24"/>
      <w:szCs w:val="24"/>
    </w:rPr>
  </w:style>
  <w:style w:type="character" w:customStyle="1" w:styleId="90">
    <w:name w:val="Заголовок 9 Знак"/>
    <w:aliases w:val="Legal Level 1.1.1.1. Знак,aaa Знак,PIM 9 Знак,Titre 10 Знак"/>
    <w:link w:val="9"/>
    <w:rsid w:val="00E30247"/>
    <w:rPr>
      <w:b/>
      <w:bCs/>
      <w:i/>
      <w:iCs/>
      <w:sz w:val="18"/>
      <w:szCs w:val="18"/>
    </w:rPr>
  </w:style>
  <w:style w:type="character" w:customStyle="1" w:styleId="41">
    <w:name w:val="Заголовок 4 Знак"/>
    <w:aliases w:val="Heading 4 Знак,Заголовок 4 (Приложение) Знак,h4 Знак,4 Знак,4 + Перед:  6 пт Знак,После:  6.... Знак"/>
    <w:semiHidden/>
    <w:rsid w:val="00E302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">
    <w:name w:val="Заголовок 5 Знак"/>
    <w:aliases w:val="H5 Знак,PIM 5 Знак,5 Знак,ITT t5 Знак,PA Pico Section Знак,5 sub-bullet Знак,sb Знак,h5 Знак,i) ii) iii) Знак"/>
    <w:semiHidden/>
    <w:rsid w:val="00E3024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8">
    <w:name w:val="заголовок 1"/>
    <w:basedOn w:val="a8"/>
    <w:next w:val="a8"/>
    <w:qFormat/>
    <w:rsid w:val="008D4BD3"/>
    <w:pPr>
      <w:keepNext/>
      <w:autoSpaceDE w:val="0"/>
      <w:autoSpaceDN w:val="0"/>
      <w:spacing w:before="360" w:after="240"/>
      <w:jc w:val="left"/>
    </w:pPr>
    <w:rPr>
      <w:rFonts w:cs="Arial"/>
      <w:b/>
      <w:bCs/>
      <w:kern w:val="28"/>
      <w:sz w:val="32"/>
      <w:szCs w:val="28"/>
    </w:rPr>
  </w:style>
  <w:style w:type="paragraph" w:customStyle="1" w:styleId="25">
    <w:name w:val="заголовок 2"/>
    <w:basedOn w:val="a8"/>
    <w:next w:val="a8"/>
    <w:qFormat/>
    <w:rsid w:val="00785E6F"/>
    <w:pPr>
      <w:keepNext/>
      <w:autoSpaceDE w:val="0"/>
      <w:autoSpaceDN w:val="0"/>
      <w:spacing w:before="240" w:after="60" w:line="300" w:lineRule="auto"/>
      <w:jc w:val="left"/>
    </w:pPr>
    <w:rPr>
      <w:rFonts w:cs="Arial"/>
      <w:b/>
      <w:bCs/>
      <w:iCs/>
      <w:sz w:val="28"/>
    </w:rPr>
  </w:style>
  <w:style w:type="paragraph" w:customStyle="1" w:styleId="35">
    <w:name w:val="заголовок 3"/>
    <w:basedOn w:val="a8"/>
    <w:next w:val="a8"/>
    <w:qFormat/>
    <w:rsid w:val="0020626E"/>
    <w:pPr>
      <w:keepNext/>
      <w:suppressAutoHyphens/>
      <w:autoSpaceDE w:val="0"/>
      <w:autoSpaceDN w:val="0"/>
      <w:spacing w:before="120" w:after="60" w:line="300" w:lineRule="auto"/>
      <w:ind w:left="1276" w:hanging="709"/>
    </w:pPr>
    <w:rPr>
      <w:rFonts w:cs="Arial"/>
      <w:b/>
    </w:rPr>
  </w:style>
  <w:style w:type="paragraph" w:customStyle="1" w:styleId="42">
    <w:name w:val="заголовок 4"/>
    <w:basedOn w:val="a8"/>
    <w:next w:val="a8"/>
    <w:rsid w:val="00E30247"/>
    <w:pPr>
      <w:keepNext/>
      <w:autoSpaceDE w:val="0"/>
      <w:autoSpaceDN w:val="0"/>
      <w:spacing w:before="120" w:after="60" w:line="300" w:lineRule="auto"/>
      <w:ind w:left="720"/>
    </w:pPr>
    <w:rPr>
      <w:rFonts w:ascii="Arial" w:hAnsi="Arial" w:cs="Arial"/>
      <w:i/>
      <w:iCs/>
    </w:rPr>
  </w:style>
  <w:style w:type="paragraph" w:customStyle="1" w:styleId="52">
    <w:name w:val="заголовок 5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sz w:val="22"/>
      <w:szCs w:val="22"/>
    </w:rPr>
  </w:style>
  <w:style w:type="paragraph" w:customStyle="1" w:styleId="61">
    <w:name w:val="заголовок 6"/>
    <w:basedOn w:val="a8"/>
    <w:next w:val="a8"/>
    <w:rsid w:val="00E30247"/>
    <w:pPr>
      <w:autoSpaceDE w:val="0"/>
      <w:autoSpaceDN w:val="0"/>
      <w:spacing w:before="240" w:after="60" w:line="300" w:lineRule="auto"/>
    </w:pPr>
    <w:rPr>
      <w:i/>
      <w:iCs/>
      <w:sz w:val="22"/>
      <w:szCs w:val="22"/>
    </w:rPr>
  </w:style>
  <w:style w:type="paragraph" w:customStyle="1" w:styleId="71">
    <w:name w:val="заголовок 7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sz w:val="20"/>
      <w:szCs w:val="20"/>
    </w:rPr>
  </w:style>
  <w:style w:type="paragraph" w:customStyle="1" w:styleId="81">
    <w:name w:val="заголовок 8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i/>
      <w:iCs/>
      <w:sz w:val="20"/>
      <w:szCs w:val="20"/>
    </w:rPr>
  </w:style>
  <w:style w:type="paragraph" w:customStyle="1" w:styleId="91">
    <w:name w:val="заголовок 9"/>
    <w:basedOn w:val="a8"/>
    <w:next w:val="a8"/>
    <w:rsid w:val="00E30247"/>
    <w:pPr>
      <w:autoSpaceDE w:val="0"/>
      <w:autoSpaceDN w:val="0"/>
      <w:spacing w:before="240" w:after="60" w:line="300" w:lineRule="auto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afff0">
    <w:name w:val="Основной шрифт"/>
    <w:rsid w:val="00E30247"/>
  </w:style>
  <w:style w:type="paragraph" w:customStyle="1" w:styleId="afff1">
    <w:name w:val="Введение"/>
    <w:basedOn w:val="a8"/>
    <w:next w:val="a8"/>
    <w:rsid w:val="00E30247"/>
    <w:pPr>
      <w:pageBreakBefore/>
      <w:autoSpaceDE w:val="0"/>
      <w:autoSpaceDN w:val="0"/>
      <w:spacing w:after="360" w:line="300" w:lineRule="auto"/>
      <w:jc w:val="center"/>
    </w:pPr>
    <w:rPr>
      <w:rFonts w:ascii="Arial" w:hAnsi="Arial" w:cs="Arial"/>
      <w:b/>
      <w:bCs/>
      <w:caps/>
      <w:spacing w:val="60"/>
      <w:sz w:val="28"/>
      <w:szCs w:val="28"/>
    </w:rPr>
  </w:style>
  <w:style w:type="paragraph" w:customStyle="1" w:styleId="afff2">
    <w:name w:val="Название приложения"/>
    <w:basedOn w:val="a8"/>
    <w:next w:val="a8"/>
    <w:rsid w:val="00E30247"/>
    <w:pPr>
      <w:autoSpaceDE w:val="0"/>
      <w:autoSpaceDN w:val="0"/>
      <w:spacing w:line="300" w:lineRule="auto"/>
      <w:jc w:val="center"/>
    </w:pPr>
    <w:rPr>
      <w:b/>
      <w:bCs/>
      <w:caps/>
    </w:rPr>
  </w:style>
  <w:style w:type="paragraph" w:customStyle="1" w:styleId="afff3">
    <w:name w:val="Табличный"/>
    <w:basedOn w:val="a8"/>
    <w:rsid w:val="00E30247"/>
    <w:pPr>
      <w:autoSpaceDE w:val="0"/>
      <w:autoSpaceDN w:val="0"/>
    </w:pPr>
  </w:style>
  <w:style w:type="paragraph" w:customStyle="1" w:styleId="afff4">
    <w:name w:val="Обычный текст с отступом"/>
    <w:basedOn w:val="a8"/>
    <w:rsid w:val="00E30247"/>
    <w:pPr>
      <w:autoSpaceDE w:val="0"/>
      <w:autoSpaceDN w:val="0"/>
      <w:spacing w:line="300" w:lineRule="auto"/>
      <w:ind w:left="709"/>
    </w:pPr>
  </w:style>
  <w:style w:type="paragraph" w:customStyle="1" w:styleId="afff5">
    <w:name w:val="Исполнитель"/>
    <w:basedOn w:val="afff6"/>
    <w:next w:val="afff6"/>
    <w:rsid w:val="00E30247"/>
    <w:pPr>
      <w:pageBreakBefore/>
      <w:spacing w:after="360"/>
      <w:jc w:val="center"/>
    </w:pPr>
    <w:rPr>
      <w:b/>
      <w:bCs/>
    </w:rPr>
  </w:style>
  <w:style w:type="paragraph" w:customStyle="1" w:styleId="afff6">
    <w:name w:val="Стандарт"/>
    <w:basedOn w:val="a8"/>
    <w:rsid w:val="00E30247"/>
    <w:pPr>
      <w:autoSpaceDE w:val="0"/>
      <w:autoSpaceDN w:val="0"/>
      <w:spacing w:line="300" w:lineRule="auto"/>
    </w:pPr>
  </w:style>
  <w:style w:type="paragraph" w:customStyle="1" w:styleId="afff7">
    <w:name w:val="Меню"/>
    <w:basedOn w:val="a8"/>
    <w:rsid w:val="00E30247"/>
    <w:pPr>
      <w:autoSpaceDE w:val="0"/>
      <w:autoSpaceDN w:val="0"/>
      <w:ind w:left="1701" w:hanging="285"/>
    </w:pPr>
    <w:rPr>
      <w:caps/>
    </w:rPr>
  </w:style>
  <w:style w:type="paragraph" w:customStyle="1" w:styleId="afff8">
    <w:name w:val="Пункт"/>
    <w:basedOn w:val="-3"/>
    <w:rsid w:val="00E30247"/>
    <w:pPr>
      <w:spacing w:after="120" w:line="240" w:lineRule="auto"/>
      <w:ind w:left="1702" w:hanging="284"/>
    </w:pPr>
  </w:style>
  <w:style w:type="paragraph" w:customStyle="1" w:styleId="-3">
    <w:name w:val="Перечень-отступ"/>
    <w:basedOn w:val="afff9"/>
    <w:rsid w:val="00E30247"/>
    <w:pPr>
      <w:ind w:left="0" w:firstLine="709"/>
    </w:pPr>
  </w:style>
  <w:style w:type="paragraph" w:customStyle="1" w:styleId="afff9">
    <w:name w:val="Перечень"/>
    <w:basedOn w:val="afff6"/>
    <w:rsid w:val="00E30247"/>
    <w:pPr>
      <w:ind w:left="709" w:firstLine="0"/>
    </w:pPr>
  </w:style>
  <w:style w:type="paragraph" w:customStyle="1" w:styleId="afffa">
    <w:name w:val="АИС"/>
    <w:basedOn w:val="afff6"/>
    <w:next w:val="a8"/>
    <w:rsid w:val="00E30247"/>
    <w:pPr>
      <w:spacing w:before="360"/>
      <w:ind w:firstLine="0"/>
      <w:jc w:val="center"/>
    </w:pPr>
    <w:rPr>
      <w:sz w:val="28"/>
      <w:szCs w:val="28"/>
    </w:rPr>
  </w:style>
  <w:style w:type="paragraph" w:customStyle="1" w:styleId="afffb">
    <w:name w:val="Исинпол"/>
    <w:basedOn w:val="afff6"/>
    <w:next w:val="afffa"/>
    <w:rsid w:val="00E30247"/>
    <w:pPr>
      <w:spacing w:before="960"/>
      <w:ind w:firstLine="0"/>
      <w:jc w:val="center"/>
    </w:pPr>
    <w:rPr>
      <w:b/>
      <w:bCs/>
      <w:sz w:val="28"/>
      <w:szCs w:val="28"/>
    </w:rPr>
  </w:style>
  <w:style w:type="paragraph" w:customStyle="1" w:styleId="afffc">
    <w:name w:val="Москва"/>
    <w:basedOn w:val="afff6"/>
    <w:next w:val="afff5"/>
    <w:rsid w:val="00E30247"/>
    <w:pPr>
      <w:spacing w:before="1560"/>
      <w:ind w:firstLine="0"/>
      <w:jc w:val="center"/>
    </w:pPr>
    <w:rPr>
      <w:sz w:val="28"/>
      <w:szCs w:val="28"/>
    </w:rPr>
  </w:style>
  <w:style w:type="paragraph" w:customStyle="1" w:styleId="afffd">
    <w:name w:val="Согласовано"/>
    <w:basedOn w:val="afff6"/>
    <w:next w:val="afff6"/>
    <w:rsid w:val="00E30247"/>
    <w:pPr>
      <w:spacing w:before="1200" w:after="240"/>
      <w:ind w:firstLine="0"/>
    </w:pPr>
    <w:rPr>
      <w:b/>
      <w:bCs/>
      <w:sz w:val="28"/>
      <w:szCs w:val="28"/>
    </w:rPr>
  </w:style>
  <w:style w:type="paragraph" w:customStyle="1" w:styleId="afffe">
    <w:name w:val="ТЗ"/>
    <w:basedOn w:val="afff6"/>
    <w:next w:val="afffd"/>
    <w:rsid w:val="00E30247"/>
    <w:pPr>
      <w:spacing w:before="120"/>
      <w:ind w:firstLine="0"/>
      <w:jc w:val="center"/>
    </w:pPr>
    <w:rPr>
      <w:spacing w:val="70"/>
      <w:sz w:val="28"/>
      <w:szCs w:val="28"/>
    </w:rPr>
  </w:style>
  <w:style w:type="paragraph" w:customStyle="1" w:styleId="affff">
    <w:name w:val="Утверждаю"/>
    <w:basedOn w:val="afff6"/>
    <w:next w:val="afff6"/>
    <w:rsid w:val="00E30247"/>
    <w:pPr>
      <w:spacing w:before="600" w:after="120"/>
      <w:ind w:firstLine="0"/>
      <w:jc w:val="left"/>
    </w:pPr>
    <w:rPr>
      <w:b/>
      <w:bCs/>
      <w:caps/>
      <w:sz w:val="28"/>
      <w:szCs w:val="28"/>
    </w:rPr>
  </w:style>
  <w:style w:type="paragraph" w:customStyle="1" w:styleId="affff0">
    <w:name w:val="Формула"/>
    <w:basedOn w:val="afff6"/>
    <w:rsid w:val="00E30247"/>
    <w:pPr>
      <w:spacing w:line="240" w:lineRule="auto"/>
      <w:ind w:firstLine="0"/>
    </w:pPr>
    <w:rPr>
      <w:rFonts w:ascii="Arial" w:hAnsi="Arial" w:cs="Arial"/>
      <w:sz w:val="20"/>
      <w:szCs w:val="20"/>
    </w:rPr>
  </w:style>
  <w:style w:type="paragraph" w:customStyle="1" w:styleId="affff1">
    <w:name w:val="Содержание"/>
    <w:basedOn w:val="a8"/>
    <w:next w:val="a8"/>
    <w:rsid w:val="00E30247"/>
    <w:pPr>
      <w:pageBreakBefore/>
      <w:autoSpaceDE w:val="0"/>
      <w:autoSpaceDN w:val="0"/>
      <w:spacing w:after="360"/>
      <w:jc w:val="center"/>
    </w:pPr>
    <w:rPr>
      <w:rFonts w:ascii="Arial" w:hAnsi="Arial" w:cs="Arial"/>
      <w:b/>
      <w:bCs/>
      <w:spacing w:val="60"/>
      <w:sz w:val="28"/>
      <w:szCs w:val="28"/>
    </w:rPr>
  </w:style>
  <w:style w:type="paragraph" w:customStyle="1" w:styleId="19">
    <w:name w:val="оглавление 1"/>
    <w:basedOn w:val="afff6"/>
    <w:next w:val="afff6"/>
    <w:autoRedefine/>
    <w:rsid w:val="00E30247"/>
    <w:pPr>
      <w:tabs>
        <w:tab w:val="right" w:leader="dot" w:pos="9638"/>
      </w:tabs>
      <w:ind w:firstLine="0"/>
      <w:jc w:val="left"/>
    </w:pPr>
    <w:rPr>
      <w:caps/>
      <w:noProof/>
      <w:sz w:val="20"/>
      <w:szCs w:val="20"/>
      <w:lang w:val="en-US"/>
    </w:rPr>
  </w:style>
  <w:style w:type="paragraph" w:customStyle="1" w:styleId="26">
    <w:name w:val="оглавление 2"/>
    <w:basedOn w:val="afff6"/>
    <w:next w:val="afff6"/>
    <w:autoRedefine/>
    <w:rsid w:val="00E30247"/>
    <w:pPr>
      <w:tabs>
        <w:tab w:val="right" w:leader="dot" w:pos="9638"/>
      </w:tabs>
      <w:ind w:left="709" w:firstLine="0"/>
      <w:jc w:val="left"/>
    </w:pPr>
    <w:rPr>
      <w:smallCaps/>
      <w:noProof/>
      <w:sz w:val="20"/>
      <w:szCs w:val="20"/>
      <w:lang w:val="en-US"/>
    </w:rPr>
  </w:style>
  <w:style w:type="paragraph" w:customStyle="1" w:styleId="36">
    <w:name w:val="оглавление 3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firstLine="1418"/>
    </w:pPr>
    <w:rPr>
      <w:i/>
      <w:iCs/>
      <w:noProof/>
      <w:sz w:val="20"/>
      <w:szCs w:val="20"/>
      <w:lang w:val="en-US"/>
    </w:rPr>
  </w:style>
  <w:style w:type="paragraph" w:customStyle="1" w:styleId="43">
    <w:name w:val="оглавление 4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720"/>
    </w:pPr>
    <w:rPr>
      <w:sz w:val="18"/>
      <w:szCs w:val="18"/>
    </w:rPr>
  </w:style>
  <w:style w:type="paragraph" w:customStyle="1" w:styleId="53">
    <w:name w:val="оглавление 5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960"/>
    </w:pPr>
    <w:rPr>
      <w:sz w:val="18"/>
      <w:szCs w:val="18"/>
    </w:rPr>
  </w:style>
  <w:style w:type="paragraph" w:customStyle="1" w:styleId="62">
    <w:name w:val="оглавление 6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200"/>
    </w:pPr>
    <w:rPr>
      <w:sz w:val="18"/>
      <w:szCs w:val="18"/>
    </w:rPr>
  </w:style>
  <w:style w:type="paragraph" w:customStyle="1" w:styleId="72">
    <w:name w:val="оглавление 7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440"/>
    </w:pPr>
    <w:rPr>
      <w:sz w:val="18"/>
      <w:szCs w:val="18"/>
    </w:rPr>
  </w:style>
  <w:style w:type="paragraph" w:customStyle="1" w:styleId="82">
    <w:name w:val="оглавление 8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680"/>
    </w:pPr>
    <w:rPr>
      <w:sz w:val="18"/>
      <w:szCs w:val="18"/>
    </w:rPr>
  </w:style>
  <w:style w:type="paragraph" w:customStyle="1" w:styleId="92">
    <w:name w:val="оглавление 9"/>
    <w:basedOn w:val="a8"/>
    <w:next w:val="a8"/>
    <w:autoRedefine/>
    <w:rsid w:val="00E30247"/>
    <w:pPr>
      <w:tabs>
        <w:tab w:val="right" w:leader="dot" w:pos="9638"/>
      </w:tabs>
      <w:autoSpaceDE w:val="0"/>
      <w:autoSpaceDN w:val="0"/>
      <w:spacing w:line="300" w:lineRule="auto"/>
      <w:ind w:left="1920"/>
    </w:pPr>
    <w:rPr>
      <w:sz w:val="18"/>
      <w:szCs w:val="18"/>
    </w:rPr>
  </w:style>
  <w:style w:type="paragraph" w:customStyle="1" w:styleId="affff2">
    <w:name w:val="Поле ввода"/>
    <w:basedOn w:val="a8"/>
    <w:next w:val="afff6"/>
    <w:rsid w:val="00E30247"/>
    <w:pPr>
      <w:tabs>
        <w:tab w:val="left" w:pos="709"/>
        <w:tab w:val="right" w:pos="8505"/>
      </w:tabs>
      <w:autoSpaceDE w:val="0"/>
      <w:autoSpaceDN w:val="0"/>
    </w:pPr>
    <w:rPr>
      <w:rFonts w:ascii="Arial" w:hAnsi="Arial" w:cs="Arial"/>
    </w:rPr>
  </w:style>
  <w:style w:type="paragraph" w:customStyle="1" w:styleId="affff3">
    <w:name w:val="Подпись_"/>
    <w:basedOn w:val="afff6"/>
    <w:rsid w:val="00E30247"/>
    <w:pPr>
      <w:spacing w:before="1200"/>
      <w:ind w:firstLine="0"/>
      <w:jc w:val="left"/>
    </w:pPr>
  </w:style>
  <w:style w:type="paragraph" w:customStyle="1" w:styleId="27">
    <w:name w:val="Пункт2"/>
    <w:basedOn w:val="afff8"/>
    <w:rsid w:val="00E30247"/>
    <w:pPr>
      <w:spacing w:after="0"/>
      <w:ind w:left="2410"/>
    </w:pPr>
  </w:style>
  <w:style w:type="paragraph" w:customStyle="1" w:styleId="affff4">
    <w:name w:val="Схема"/>
    <w:basedOn w:val="affff0"/>
    <w:rsid w:val="00E30247"/>
    <w:pPr>
      <w:jc w:val="center"/>
    </w:pPr>
  </w:style>
  <w:style w:type="paragraph" w:customStyle="1" w:styleId="affff5">
    <w:name w:val="Примечание"/>
    <w:basedOn w:val="afff6"/>
    <w:next w:val="afff6"/>
    <w:rsid w:val="00E30247"/>
    <w:pPr>
      <w:spacing w:before="240" w:line="240" w:lineRule="auto"/>
      <w:ind w:left="1418" w:hanging="1418"/>
    </w:pPr>
  </w:style>
  <w:style w:type="paragraph" w:customStyle="1" w:styleId="affff6">
    <w:name w:val="Межстрочный"/>
    <w:basedOn w:val="affff0"/>
    <w:next w:val="affff0"/>
    <w:rsid w:val="00E30247"/>
    <w:rPr>
      <w:sz w:val="8"/>
      <w:szCs w:val="8"/>
    </w:rPr>
  </w:style>
  <w:style w:type="paragraph" w:styleId="affff7">
    <w:name w:val="List"/>
    <w:basedOn w:val="a8"/>
    <w:rsid w:val="00E30247"/>
    <w:pPr>
      <w:autoSpaceDE w:val="0"/>
      <w:autoSpaceDN w:val="0"/>
      <w:spacing w:line="300" w:lineRule="auto"/>
    </w:pPr>
  </w:style>
  <w:style w:type="paragraph" w:styleId="affff8">
    <w:name w:val="Closing"/>
    <w:basedOn w:val="afff6"/>
    <w:next w:val="afff6"/>
    <w:link w:val="affff9"/>
    <w:rsid w:val="00E30247"/>
    <w:pPr>
      <w:pageBreakBefore/>
      <w:spacing w:after="360"/>
      <w:ind w:firstLine="0"/>
      <w:jc w:val="center"/>
    </w:pPr>
    <w:rPr>
      <w:rFonts w:ascii="Arial" w:hAnsi="Arial" w:cs="Arial"/>
      <w:b/>
      <w:bCs/>
      <w:caps/>
      <w:spacing w:val="60"/>
      <w:sz w:val="28"/>
      <w:szCs w:val="28"/>
    </w:rPr>
  </w:style>
  <w:style w:type="character" w:customStyle="1" w:styleId="affff9">
    <w:name w:val="Прощание Знак"/>
    <w:link w:val="affff8"/>
    <w:rsid w:val="00E30247"/>
    <w:rPr>
      <w:rFonts w:ascii="Arial" w:hAnsi="Arial" w:cs="Arial"/>
      <w:b/>
      <w:bCs/>
      <w:caps/>
      <w:spacing w:val="60"/>
      <w:sz w:val="28"/>
      <w:szCs w:val="28"/>
    </w:rPr>
  </w:style>
  <w:style w:type="paragraph" w:customStyle="1" w:styleId="affffa">
    <w:name w:val="Приложение"/>
    <w:basedOn w:val="a8"/>
    <w:next w:val="a8"/>
    <w:rsid w:val="00E30247"/>
    <w:pPr>
      <w:pageBreakBefore/>
      <w:autoSpaceDE w:val="0"/>
      <w:autoSpaceDN w:val="0"/>
      <w:spacing w:after="360" w:line="300" w:lineRule="auto"/>
      <w:jc w:val="right"/>
    </w:pPr>
    <w:rPr>
      <w:rFonts w:ascii="Arial" w:hAnsi="Arial" w:cs="Arial"/>
      <w:sz w:val="28"/>
      <w:szCs w:val="28"/>
    </w:rPr>
  </w:style>
  <w:style w:type="paragraph" w:styleId="affffb">
    <w:name w:val="Date"/>
    <w:basedOn w:val="a8"/>
    <w:link w:val="affffc"/>
    <w:rsid w:val="00E30247"/>
    <w:pPr>
      <w:autoSpaceDE w:val="0"/>
      <w:autoSpaceDN w:val="0"/>
      <w:spacing w:before="240"/>
    </w:pPr>
  </w:style>
  <w:style w:type="character" w:customStyle="1" w:styleId="affffc">
    <w:name w:val="Дата Знак"/>
    <w:link w:val="affffb"/>
    <w:rsid w:val="00E30247"/>
    <w:rPr>
      <w:sz w:val="24"/>
      <w:szCs w:val="24"/>
    </w:rPr>
  </w:style>
  <w:style w:type="paragraph" w:customStyle="1" w:styleId="affffd">
    <w:name w:val="Мелкий"/>
    <w:basedOn w:val="a8"/>
    <w:rsid w:val="00E30247"/>
    <w:pPr>
      <w:autoSpaceDE w:val="0"/>
      <w:autoSpaceDN w:val="0"/>
    </w:pPr>
    <w:rPr>
      <w:sz w:val="20"/>
      <w:szCs w:val="20"/>
    </w:rPr>
  </w:style>
  <w:style w:type="paragraph" w:customStyle="1" w:styleId="-4">
    <w:name w:val="Таблица - заголовок"/>
    <w:basedOn w:val="afff6"/>
    <w:rsid w:val="00E30247"/>
    <w:pPr>
      <w:spacing w:before="360" w:after="360"/>
      <w:ind w:firstLine="0"/>
      <w:jc w:val="right"/>
    </w:pPr>
  </w:style>
  <w:style w:type="paragraph" w:customStyle="1" w:styleId="-5">
    <w:name w:val="Таблица - тематич. заголовок"/>
    <w:basedOn w:val="afff6"/>
    <w:next w:val="affff0"/>
    <w:rsid w:val="00E30247"/>
    <w:pPr>
      <w:spacing w:after="360" w:line="240" w:lineRule="auto"/>
      <w:ind w:firstLine="0"/>
      <w:jc w:val="center"/>
    </w:pPr>
  </w:style>
  <w:style w:type="paragraph" w:customStyle="1" w:styleId="affffe">
    <w:name w:val="Стандарт+курсив"/>
    <w:basedOn w:val="afff6"/>
    <w:rsid w:val="00E30247"/>
    <w:rPr>
      <w:i/>
      <w:iCs/>
    </w:rPr>
  </w:style>
  <w:style w:type="paragraph" w:customStyle="1" w:styleId="afffff">
    <w:name w:val="Уравнение"/>
    <w:basedOn w:val="afff6"/>
    <w:rsid w:val="00E30247"/>
    <w:pPr>
      <w:spacing w:before="120" w:line="360" w:lineRule="auto"/>
      <w:ind w:firstLine="0"/>
      <w:jc w:val="center"/>
    </w:pPr>
  </w:style>
  <w:style w:type="character" w:customStyle="1" w:styleId="afffff0">
    <w:name w:val="знак сноски"/>
    <w:basedOn w:val="afff0"/>
    <w:rsid w:val="00E30247"/>
  </w:style>
  <w:style w:type="paragraph" w:customStyle="1" w:styleId="afffff1">
    <w:name w:val="Основной списк"/>
    <w:basedOn w:val="a8"/>
    <w:rsid w:val="00E30247"/>
    <w:pPr>
      <w:autoSpaceDE w:val="0"/>
      <w:autoSpaceDN w:val="0"/>
      <w:spacing w:before="60" w:after="40"/>
      <w:ind w:left="993" w:hanging="284"/>
    </w:pPr>
    <w:rPr>
      <w:sz w:val="26"/>
      <w:szCs w:val="26"/>
    </w:rPr>
  </w:style>
  <w:style w:type="paragraph" w:customStyle="1" w:styleId="afffff2">
    <w:name w:val="Список второго уровня"/>
    <w:basedOn w:val="a8"/>
    <w:rsid w:val="00E30247"/>
    <w:pPr>
      <w:autoSpaceDE w:val="0"/>
      <w:autoSpaceDN w:val="0"/>
      <w:ind w:left="1560" w:hanging="284"/>
    </w:pPr>
    <w:rPr>
      <w:sz w:val="26"/>
      <w:szCs w:val="26"/>
    </w:rPr>
  </w:style>
  <w:style w:type="paragraph" w:customStyle="1" w:styleId="afffff3">
    <w:name w:val="текст сноски"/>
    <w:basedOn w:val="a8"/>
    <w:rsid w:val="00E30247"/>
    <w:pPr>
      <w:autoSpaceDE w:val="0"/>
      <w:autoSpaceDN w:val="0"/>
    </w:pPr>
    <w:rPr>
      <w:sz w:val="20"/>
      <w:szCs w:val="20"/>
    </w:rPr>
  </w:style>
  <w:style w:type="paragraph" w:customStyle="1" w:styleId="afffff4">
    <w:name w:val="Отступ основной"/>
    <w:basedOn w:val="a8"/>
    <w:rsid w:val="00E30247"/>
    <w:pPr>
      <w:autoSpaceDE w:val="0"/>
      <w:autoSpaceDN w:val="0"/>
      <w:spacing w:before="240" w:line="300" w:lineRule="auto"/>
    </w:pPr>
    <w:rPr>
      <w:sz w:val="26"/>
      <w:szCs w:val="26"/>
    </w:rPr>
  </w:style>
  <w:style w:type="character" w:customStyle="1" w:styleId="afffff5">
    <w:name w:val="Основной текст Знак"/>
    <w:aliases w:val="body text Знак"/>
    <w:rsid w:val="00E30247"/>
    <w:rPr>
      <w:sz w:val="24"/>
      <w:szCs w:val="24"/>
      <w:lang w:val="ru-RU" w:eastAsia="ru-RU"/>
    </w:rPr>
  </w:style>
  <w:style w:type="paragraph" w:customStyle="1" w:styleId="afffff6">
    <w:name w:val="Обычный с отступом"/>
    <w:basedOn w:val="a8"/>
    <w:autoRedefine/>
    <w:rsid w:val="00E30247"/>
    <w:pPr>
      <w:suppressAutoHyphens/>
      <w:jc w:val="center"/>
    </w:pPr>
    <w:rPr>
      <w:sz w:val="28"/>
      <w:szCs w:val="28"/>
    </w:rPr>
  </w:style>
  <w:style w:type="paragraph" w:customStyle="1" w:styleId="ConsNonformat">
    <w:name w:val="ConsNonformat"/>
    <w:rsid w:val="00E30247"/>
    <w:pPr>
      <w:widowControl w:val="0"/>
    </w:pPr>
    <w:rPr>
      <w:rFonts w:ascii="Courier New" w:hAnsi="Courier New" w:cs="Courier New"/>
    </w:rPr>
  </w:style>
  <w:style w:type="character" w:customStyle="1" w:styleId="37">
    <w:name w:val="Основной текст 3 Знак"/>
    <w:aliases w:val="Основной текст 3 Знак Знак Знак"/>
    <w:semiHidden/>
    <w:rsid w:val="00E30247"/>
    <w:rPr>
      <w:sz w:val="16"/>
      <w:szCs w:val="16"/>
    </w:rPr>
  </w:style>
  <w:style w:type="paragraph" w:customStyle="1" w:styleId="afffff7">
    <w:name w:val="Верх титула"/>
    <w:basedOn w:val="af0"/>
    <w:rsid w:val="00E30247"/>
    <w:pPr>
      <w:spacing w:line="240" w:lineRule="auto"/>
      <w:jc w:val="center"/>
      <w:outlineLvl w:val="0"/>
    </w:pPr>
    <w:rPr>
      <w:rFonts w:ascii="Times New Roman" w:hAnsi="Times New Roman" w:cs="Times New Roman"/>
      <w:b/>
      <w:caps/>
      <w:sz w:val="28"/>
      <w:szCs w:val="28"/>
    </w:rPr>
  </w:style>
  <w:style w:type="paragraph" w:styleId="28">
    <w:name w:val="Body Text Indent 2"/>
    <w:basedOn w:val="a8"/>
    <w:link w:val="29"/>
    <w:rsid w:val="00E30247"/>
    <w:pPr>
      <w:spacing w:before="80" w:line="300" w:lineRule="auto"/>
      <w:ind w:firstLine="720"/>
    </w:pPr>
  </w:style>
  <w:style w:type="character" w:customStyle="1" w:styleId="29">
    <w:name w:val="Основной текст с отступом 2 Знак"/>
    <w:link w:val="28"/>
    <w:rsid w:val="00E30247"/>
    <w:rPr>
      <w:sz w:val="24"/>
      <w:szCs w:val="24"/>
      <w:lang w:eastAsia="en-US"/>
    </w:rPr>
  </w:style>
  <w:style w:type="character" w:customStyle="1" w:styleId="38">
    <w:name w:val="Основной текст с отступом 3 Знак"/>
    <w:semiHidden/>
    <w:rsid w:val="00E30247"/>
    <w:rPr>
      <w:sz w:val="16"/>
      <w:szCs w:val="16"/>
    </w:rPr>
  </w:style>
  <w:style w:type="paragraph" w:customStyle="1" w:styleId="-6">
    <w:name w:val="Список-дефисы"/>
    <w:basedOn w:val="a8"/>
    <w:rsid w:val="00E30247"/>
    <w:pPr>
      <w:widowControl w:val="0"/>
      <w:tabs>
        <w:tab w:val="num" w:pos="360"/>
        <w:tab w:val="num" w:pos="720"/>
        <w:tab w:val="num" w:pos="1069"/>
        <w:tab w:val="num" w:pos="1189"/>
      </w:tabs>
      <w:spacing w:line="300" w:lineRule="auto"/>
      <w:ind w:left="720" w:hanging="360"/>
    </w:pPr>
  </w:style>
  <w:style w:type="paragraph" w:customStyle="1" w:styleId="afffff8">
    <w:name w:val="Бюллет"/>
    <w:basedOn w:val="af0"/>
    <w:autoRedefine/>
    <w:rsid w:val="00E30247"/>
    <w:pPr>
      <w:spacing w:before="40" w:after="40"/>
      <w:ind w:firstLine="720"/>
    </w:pPr>
    <w:rPr>
      <w:rFonts w:ascii="Times New Roman" w:hAnsi="Times New Roman" w:cs="Times New Roman"/>
      <w:bCs w:val="0"/>
      <w:sz w:val="28"/>
      <w:szCs w:val="28"/>
    </w:rPr>
  </w:style>
  <w:style w:type="character" w:customStyle="1" w:styleId="afffff9">
    <w:name w:val="Название Знак"/>
    <w:aliases w:val="Заголовок Знак"/>
    <w:uiPriority w:val="99"/>
    <w:rsid w:val="00E3024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ffffa">
    <w:name w:val="Дата подписи"/>
    <w:basedOn w:val="a8"/>
    <w:next w:val="affffb"/>
    <w:rsid w:val="00E30247"/>
    <w:pPr>
      <w:spacing w:before="240" w:line="300" w:lineRule="auto"/>
    </w:pPr>
  </w:style>
  <w:style w:type="paragraph" w:customStyle="1" w:styleId="perechisl">
    <w:name w:val="perechisl"/>
    <w:basedOn w:val="a8"/>
    <w:rsid w:val="00E30247"/>
    <w:pPr>
      <w:ind w:firstLine="851"/>
    </w:pPr>
  </w:style>
  <w:style w:type="paragraph" w:customStyle="1" w:styleId="--">
    <w:name w:val="Блок-схема - Маркер"/>
    <w:basedOn w:val="-7"/>
    <w:autoRedefine/>
    <w:rsid w:val="00E30247"/>
    <w:pPr>
      <w:numPr>
        <w:numId w:val="3"/>
      </w:numPr>
      <w:tabs>
        <w:tab w:val="num" w:pos="1069"/>
      </w:tabs>
      <w:jc w:val="left"/>
    </w:pPr>
  </w:style>
  <w:style w:type="paragraph" w:customStyle="1" w:styleId="-7">
    <w:name w:val="Блок-схема"/>
    <w:basedOn w:val="a8"/>
    <w:autoRedefine/>
    <w:rsid w:val="00E30247"/>
    <w:pPr>
      <w:jc w:val="center"/>
    </w:pPr>
    <w:rPr>
      <w:rFonts w:ascii="Arial" w:hAnsi="Arial" w:cs="Arial"/>
      <w:sz w:val="20"/>
      <w:szCs w:val="20"/>
    </w:rPr>
  </w:style>
  <w:style w:type="paragraph" w:customStyle="1" w:styleId="-8">
    <w:name w:val="Список - нумерованый"/>
    <w:basedOn w:val="afff6"/>
    <w:rsid w:val="00E30247"/>
    <w:pPr>
      <w:tabs>
        <w:tab w:val="num" w:pos="720"/>
        <w:tab w:val="num" w:pos="1069"/>
        <w:tab w:val="num" w:pos="1429"/>
      </w:tabs>
      <w:autoSpaceDE/>
      <w:autoSpaceDN/>
      <w:ind w:left="1429" w:hanging="360"/>
    </w:pPr>
  </w:style>
  <w:style w:type="paragraph" w:customStyle="1" w:styleId="-">
    <w:name w:val="Список - точки"/>
    <w:basedOn w:val="-6"/>
    <w:rsid w:val="00E30247"/>
    <w:pPr>
      <w:numPr>
        <w:ilvl w:val="2"/>
        <w:numId w:val="6"/>
      </w:numPr>
      <w:tabs>
        <w:tab w:val="clear" w:pos="1189"/>
        <w:tab w:val="num" w:pos="643"/>
      </w:tabs>
      <w:ind w:left="1069"/>
    </w:pPr>
  </w:style>
  <w:style w:type="paragraph" w:styleId="2a">
    <w:name w:val="List Number 2"/>
    <w:basedOn w:val="a8"/>
    <w:rsid w:val="00E30247"/>
    <w:pPr>
      <w:tabs>
        <w:tab w:val="num" w:pos="643"/>
      </w:tabs>
      <w:spacing w:line="360" w:lineRule="auto"/>
      <w:ind w:left="643" w:hanging="283"/>
    </w:pPr>
    <w:rPr>
      <w:sz w:val="28"/>
      <w:szCs w:val="28"/>
    </w:rPr>
  </w:style>
  <w:style w:type="paragraph" w:customStyle="1" w:styleId="11">
    <w:name w:val="СОН1"/>
    <w:basedOn w:val="a8"/>
    <w:autoRedefine/>
    <w:rsid w:val="00E30247"/>
    <w:pPr>
      <w:keepNext/>
      <w:numPr>
        <w:numId w:val="7"/>
      </w:numPr>
      <w:tabs>
        <w:tab w:val="clear" w:pos="1069"/>
        <w:tab w:val="left" w:pos="567"/>
        <w:tab w:val="num" w:pos="927"/>
        <w:tab w:val="num" w:pos="1080"/>
      </w:tabs>
      <w:spacing w:before="360" w:after="80" w:line="264" w:lineRule="auto"/>
      <w:ind w:left="927"/>
    </w:pPr>
    <w:rPr>
      <w:rFonts w:ascii="Arial" w:hAnsi="Arial" w:cs="Arial"/>
      <w:b/>
      <w:bCs/>
      <w:sz w:val="28"/>
      <w:szCs w:val="28"/>
    </w:rPr>
  </w:style>
  <w:style w:type="paragraph" w:customStyle="1" w:styleId="a2">
    <w:name w:val="АбзацС"/>
    <w:basedOn w:val="a8"/>
    <w:autoRedefine/>
    <w:rsid w:val="00E30247"/>
    <w:pPr>
      <w:numPr>
        <w:numId w:val="8"/>
      </w:numPr>
      <w:tabs>
        <w:tab w:val="clear" w:pos="1080"/>
        <w:tab w:val="num" w:pos="405"/>
        <w:tab w:val="num" w:pos="720"/>
        <w:tab w:val="left" w:pos="907"/>
        <w:tab w:val="num" w:pos="1069"/>
        <w:tab w:val="num" w:pos="1566"/>
      </w:tabs>
      <w:spacing w:before="80" w:line="288" w:lineRule="auto"/>
      <w:ind w:left="1566"/>
    </w:pPr>
    <w:rPr>
      <w:sz w:val="26"/>
      <w:szCs w:val="26"/>
    </w:rPr>
  </w:style>
  <w:style w:type="paragraph" w:styleId="44">
    <w:name w:val="toc 4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720"/>
    </w:pPr>
  </w:style>
  <w:style w:type="paragraph" w:styleId="54">
    <w:name w:val="toc 5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960"/>
    </w:pPr>
  </w:style>
  <w:style w:type="paragraph" w:styleId="63">
    <w:name w:val="toc 6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200"/>
    </w:pPr>
  </w:style>
  <w:style w:type="paragraph" w:styleId="73">
    <w:name w:val="toc 7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440"/>
    </w:pPr>
  </w:style>
  <w:style w:type="paragraph" w:styleId="83">
    <w:name w:val="toc 8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680"/>
    </w:pPr>
  </w:style>
  <w:style w:type="paragraph" w:styleId="93">
    <w:name w:val="toc 9"/>
    <w:basedOn w:val="a8"/>
    <w:next w:val="a8"/>
    <w:autoRedefine/>
    <w:uiPriority w:val="39"/>
    <w:rsid w:val="00E30247"/>
    <w:pPr>
      <w:autoSpaceDE w:val="0"/>
      <w:autoSpaceDN w:val="0"/>
      <w:spacing w:line="300" w:lineRule="auto"/>
      <w:ind w:left="1920"/>
    </w:pPr>
  </w:style>
  <w:style w:type="paragraph" w:customStyle="1" w:styleId="2b">
    <w:name w:val="Стиль2"/>
    <w:basedOn w:val="ConsNonformat"/>
    <w:link w:val="2c"/>
    <w:qFormat/>
    <w:rsid w:val="00E30247"/>
    <w:pPr>
      <w:widowControl/>
      <w:tabs>
        <w:tab w:val="left" w:pos="284"/>
      </w:tabs>
      <w:spacing w:before="240" w:line="288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fffffb">
    <w:name w:val="Нижний колонтитул Знак"/>
    <w:rsid w:val="00E30247"/>
    <w:rPr>
      <w:sz w:val="24"/>
      <w:szCs w:val="24"/>
    </w:rPr>
  </w:style>
  <w:style w:type="character" w:customStyle="1" w:styleId="afffffc">
    <w:name w:val="Верхний колонтитул Знак"/>
    <w:uiPriority w:val="99"/>
    <w:rsid w:val="00E30247"/>
    <w:rPr>
      <w:sz w:val="24"/>
      <w:szCs w:val="24"/>
    </w:rPr>
  </w:style>
  <w:style w:type="paragraph" w:customStyle="1" w:styleId="NormalBulleted">
    <w:name w:val="Normal Bulleted"/>
    <w:basedOn w:val="a8"/>
    <w:rsid w:val="00E30247"/>
    <w:pPr>
      <w:keepLines/>
      <w:suppressAutoHyphens/>
      <w:spacing w:before="60" w:line="260" w:lineRule="exact"/>
      <w:ind w:left="1135" w:hanging="284"/>
    </w:pPr>
    <w:rPr>
      <w:rFonts w:ascii="TimesET" w:hAnsi="TimesET" w:cs="TimesET"/>
      <w:sz w:val="20"/>
      <w:szCs w:val="20"/>
    </w:rPr>
  </w:style>
  <w:style w:type="paragraph" w:customStyle="1" w:styleId="NormalBulleted2">
    <w:name w:val="Normal Bulleted2"/>
    <w:basedOn w:val="NormalBulleted"/>
    <w:rsid w:val="00E30247"/>
    <w:pPr>
      <w:ind w:left="1418"/>
    </w:pPr>
  </w:style>
  <w:style w:type="paragraph" w:customStyle="1" w:styleId="55">
    <w:name w:val="подзаголовок 5"/>
    <w:basedOn w:val="a8"/>
    <w:next w:val="a8"/>
    <w:rsid w:val="00E30247"/>
    <w:pPr>
      <w:keepNext/>
      <w:keepLines/>
      <w:suppressAutoHyphens/>
      <w:spacing w:before="120" w:line="300" w:lineRule="exact"/>
      <w:ind w:left="567"/>
    </w:pPr>
    <w:rPr>
      <w:rFonts w:ascii="Arial" w:hAnsi="Arial" w:cs="Arial"/>
      <w:b/>
      <w:bCs/>
      <w:sz w:val="22"/>
      <w:szCs w:val="22"/>
    </w:rPr>
  </w:style>
  <w:style w:type="paragraph" w:customStyle="1" w:styleId="TableHead">
    <w:name w:val="TableHead"/>
    <w:rsid w:val="00E30247"/>
    <w:pPr>
      <w:spacing w:before="240" w:after="120" w:line="300" w:lineRule="exact"/>
      <w:jc w:val="center"/>
    </w:pPr>
    <w:rPr>
      <w:rFonts w:ascii="TimesET" w:hAnsi="TimesET" w:cs="TimesET"/>
      <w:b/>
      <w:bCs/>
      <w:noProof/>
      <w:sz w:val="24"/>
      <w:szCs w:val="24"/>
    </w:rPr>
  </w:style>
  <w:style w:type="paragraph" w:customStyle="1" w:styleId="Picture">
    <w:name w:val="Picture"/>
    <w:rsid w:val="00E30247"/>
    <w:pPr>
      <w:keepLines/>
      <w:suppressAutoHyphens/>
      <w:spacing w:before="120" w:after="120"/>
      <w:jc w:val="center"/>
    </w:pPr>
    <w:rPr>
      <w:rFonts w:ascii="TimesET" w:hAnsi="TimesET" w:cs="TimesET"/>
      <w:noProof/>
    </w:rPr>
  </w:style>
  <w:style w:type="paragraph" w:customStyle="1" w:styleId="Head">
    <w:name w:val="Head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b/>
      <w:bCs/>
      <w:sz w:val="20"/>
      <w:szCs w:val="20"/>
    </w:rPr>
  </w:style>
  <w:style w:type="paragraph" w:customStyle="1" w:styleId="Normal1">
    <w:name w:val="Normal1"/>
    <w:rsid w:val="00E30247"/>
    <w:pPr>
      <w:keepLines/>
      <w:suppressAutoHyphens/>
      <w:spacing w:before="120" w:after="120"/>
    </w:pPr>
    <w:rPr>
      <w:rFonts w:ascii="TimesET" w:hAnsi="TimesET" w:cs="TimesET"/>
      <w:noProof/>
      <w:sz w:val="24"/>
      <w:szCs w:val="24"/>
    </w:rPr>
  </w:style>
  <w:style w:type="paragraph" w:customStyle="1" w:styleId="NormalBulleted20">
    <w:name w:val="NormalBulleted2"/>
    <w:basedOn w:val="NormalBulleted"/>
    <w:rsid w:val="00E30247"/>
    <w:pPr>
      <w:ind w:left="1418" w:hanging="425"/>
    </w:pPr>
  </w:style>
  <w:style w:type="paragraph" w:customStyle="1" w:styleId="NormalHelv">
    <w:name w:val="NormalHelv"/>
    <w:basedOn w:val="a8"/>
    <w:rsid w:val="00E30247"/>
    <w:pPr>
      <w:suppressAutoHyphens/>
      <w:spacing w:before="480"/>
    </w:pPr>
    <w:rPr>
      <w:rFonts w:ascii="NTHelvetica/Cyrillic" w:hAnsi="NTHelvetica/Cyrillic" w:cs="NTHelvetica/Cyrillic"/>
      <w:sz w:val="20"/>
      <w:szCs w:val="20"/>
    </w:rPr>
  </w:style>
  <w:style w:type="paragraph" w:customStyle="1" w:styleId="Normal10">
    <w:name w:val="Normal10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sz w:val="20"/>
      <w:szCs w:val="20"/>
    </w:rPr>
  </w:style>
  <w:style w:type="paragraph" w:customStyle="1" w:styleId="NormalItal">
    <w:name w:val="NormalItal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i/>
      <w:iCs/>
      <w:sz w:val="20"/>
      <w:szCs w:val="20"/>
    </w:rPr>
  </w:style>
  <w:style w:type="paragraph" w:customStyle="1" w:styleId="MenuItem">
    <w:name w:val="MenuItem"/>
    <w:basedOn w:val="a8"/>
    <w:rsid w:val="00E30247"/>
    <w:pPr>
      <w:keepLines/>
      <w:suppressAutoHyphens/>
      <w:spacing w:before="120" w:line="300" w:lineRule="exact"/>
    </w:pPr>
    <w:rPr>
      <w:rFonts w:ascii="TimesET" w:hAnsi="TimesET" w:cs="TimesET"/>
      <w:smallCaps/>
      <w:sz w:val="20"/>
      <w:szCs w:val="20"/>
    </w:rPr>
  </w:style>
  <w:style w:type="paragraph" w:customStyle="1" w:styleId="Style1">
    <w:name w:val="Style1"/>
    <w:basedOn w:val="a8"/>
    <w:rsid w:val="00E30247"/>
    <w:pPr>
      <w:keepLines/>
      <w:tabs>
        <w:tab w:val="left" w:pos="3402"/>
      </w:tabs>
      <w:suppressAutoHyphens/>
      <w:spacing w:before="120" w:line="300" w:lineRule="exact"/>
      <w:ind w:left="3402" w:hanging="3402"/>
    </w:pPr>
    <w:rPr>
      <w:rFonts w:ascii="TimesET" w:hAnsi="TimesET" w:cs="TimesET"/>
      <w:b/>
      <w:bCs/>
      <w:smallCaps/>
      <w:sz w:val="20"/>
      <w:szCs w:val="20"/>
    </w:rPr>
  </w:style>
  <w:style w:type="paragraph" w:customStyle="1" w:styleId="-9">
    <w:name w:val="Стиль-нп"/>
    <w:basedOn w:val="a8"/>
    <w:rsid w:val="00E30247"/>
    <w:pPr>
      <w:keepLines/>
      <w:suppressAutoHyphens/>
      <w:spacing w:before="120" w:line="300" w:lineRule="exact"/>
    </w:pPr>
    <w:rPr>
      <w:rFonts w:ascii="Times New Roman CYR" w:hAnsi="Times New Roman CYR" w:cs="Times New Roman CYR"/>
      <w:color w:val="0000FF"/>
      <w:sz w:val="20"/>
      <w:szCs w:val="20"/>
    </w:rPr>
  </w:style>
  <w:style w:type="paragraph" w:customStyle="1" w:styleId="-20">
    <w:name w:val="Стиль-нп2"/>
    <w:basedOn w:val="-9"/>
    <w:rsid w:val="00E30247"/>
    <w:rPr>
      <w:color w:val="FF0000"/>
    </w:rPr>
  </w:style>
  <w:style w:type="paragraph" w:customStyle="1" w:styleId="FirstRow">
    <w:name w:val="FirstRow"/>
    <w:basedOn w:val="TableHead"/>
    <w:rsid w:val="00E30247"/>
    <w:rPr>
      <w:sz w:val="20"/>
      <w:szCs w:val="20"/>
    </w:rPr>
  </w:style>
  <w:style w:type="paragraph" w:customStyle="1" w:styleId="CellText">
    <w:name w:val="CellText"/>
    <w:basedOn w:val="a8"/>
    <w:rsid w:val="00E30247"/>
    <w:pPr>
      <w:keepLines/>
      <w:suppressAutoHyphens/>
      <w:spacing w:before="120" w:line="300" w:lineRule="exact"/>
      <w:jc w:val="center"/>
    </w:pPr>
    <w:rPr>
      <w:rFonts w:ascii="TimesET" w:hAnsi="TimesET" w:cs="TimesET"/>
      <w:noProof/>
      <w:sz w:val="20"/>
      <w:szCs w:val="20"/>
    </w:rPr>
  </w:style>
  <w:style w:type="paragraph" w:customStyle="1" w:styleId="smallCaps">
    <w:name w:val="smallCaps"/>
    <w:basedOn w:val="a8"/>
    <w:rsid w:val="00E30247"/>
    <w:pPr>
      <w:keepLines/>
      <w:suppressAutoHyphens/>
      <w:spacing w:before="120" w:after="120" w:line="300" w:lineRule="exact"/>
    </w:pPr>
    <w:rPr>
      <w:rFonts w:ascii="TimesET" w:hAnsi="TimesET" w:cs="TimesET"/>
      <w:smallCaps/>
      <w:sz w:val="20"/>
      <w:szCs w:val="20"/>
    </w:rPr>
  </w:style>
  <w:style w:type="paragraph" w:customStyle="1" w:styleId="NameDoc">
    <w:name w:val="NameDoc"/>
    <w:basedOn w:val="a8"/>
    <w:rsid w:val="00E30247"/>
    <w:pPr>
      <w:keepNext/>
      <w:tabs>
        <w:tab w:val="left" w:pos="0"/>
      </w:tabs>
      <w:spacing w:before="2160" w:line="360" w:lineRule="auto"/>
      <w:ind w:right="-329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SubNameDoc">
    <w:name w:val="SubNameDoc"/>
    <w:basedOn w:val="a8"/>
    <w:rsid w:val="00E30247"/>
    <w:pPr>
      <w:keepNext/>
      <w:spacing w:line="360" w:lineRule="auto"/>
      <w:jc w:val="center"/>
    </w:pPr>
    <w:rPr>
      <w:rFonts w:ascii="Pragmatica" w:hAnsi="Pragmatica" w:cs="Pragmatica"/>
      <w:sz w:val="28"/>
      <w:szCs w:val="28"/>
    </w:rPr>
  </w:style>
  <w:style w:type="paragraph" w:customStyle="1" w:styleId="Affirm">
    <w:name w:val="Affirm(Утверждаю)"/>
    <w:basedOn w:val="a8"/>
    <w:rsid w:val="00E30247"/>
    <w:pPr>
      <w:spacing w:line="360" w:lineRule="auto"/>
      <w:ind w:left="6237"/>
    </w:pPr>
    <w:rPr>
      <w:rFonts w:ascii="Arial" w:hAnsi="Arial" w:cs="Arial"/>
      <w:b/>
      <w:bCs/>
      <w:caps/>
      <w:spacing w:val="20"/>
    </w:rPr>
  </w:style>
  <w:style w:type="paragraph" w:customStyle="1" w:styleId="CustomerPosFirmName">
    <w:name w:val="CustomerPos&amp;FirmName"/>
    <w:basedOn w:val="Affirm"/>
    <w:rsid w:val="00E30247"/>
    <w:rPr>
      <w:b w:val="0"/>
      <w:bCs w:val="0"/>
      <w:caps w:val="0"/>
    </w:rPr>
  </w:style>
  <w:style w:type="paragraph" w:customStyle="1" w:styleId="AffirmSignDate">
    <w:name w:val="AffirmSign&amp;Date"/>
    <w:basedOn w:val="a8"/>
    <w:next w:val="a8"/>
    <w:rsid w:val="00E30247"/>
    <w:pPr>
      <w:tabs>
        <w:tab w:val="left" w:pos="3544"/>
        <w:tab w:val="left" w:pos="6237"/>
      </w:tabs>
      <w:spacing w:line="480" w:lineRule="auto"/>
      <w:ind w:left="6237"/>
    </w:pPr>
    <w:rPr>
      <w:rFonts w:ascii="Arial" w:hAnsi="Arial" w:cs="Arial"/>
    </w:rPr>
  </w:style>
  <w:style w:type="paragraph" w:customStyle="1" w:styleId="Nonindent">
    <w:name w:val="Nonindent"/>
    <w:basedOn w:val="a8"/>
    <w:rsid w:val="00E30247"/>
    <w:rPr>
      <w:rFonts w:ascii="Tms Rmn" w:hAnsi="Tms Rmn" w:cs="Tms Rmn"/>
      <w:lang w:val="en-GB"/>
    </w:rPr>
  </w:style>
  <w:style w:type="paragraph" w:customStyle="1" w:styleId="f">
    <w:name w:val="f"/>
    <w:basedOn w:val="a8"/>
    <w:rsid w:val="00E30247"/>
    <w:pPr>
      <w:keepNext/>
      <w:keepLines/>
      <w:tabs>
        <w:tab w:val="left" w:pos="3544"/>
        <w:tab w:val="left" w:pos="6804"/>
      </w:tabs>
      <w:suppressAutoHyphens/>
      <w:spacing w:line="360" w:lineRule="auto"/>
      <w:ind w:right="-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head0">
    <w:name w:val="head"/>
    <w:basedOn w:val="a8"/>
    <w:rsid w:val="00E30247"/>
    <w:pPr>
      <w:keepNext/>
      <w:keepLines/>
      <w:tabs>
        <w:tab w:val="left" w:pos="3544"/>
        <w:tab w:val="left" w:pos="6804"/>
      </w:tabs>
      <w:suppressAutoHyphens/>
      <w:spacing w:line="360" w:lineRule="auto"/>
      <w:ind w:right="-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Affirm0">
    <w:name w:val="Affirm"/>
    <w:basedOn w:val="a8"/>
    <w:rsid w:val="00E30247"/>
    <w:pPr>
      <w:keepNext/>
      <w:keepLines/>
      <w:tabs>
        <w:tab w:val="left" w:pos="3544"/>
        <w:tab w:val="left" w:pos="6237"/>
      </w:tabs>
      <w:suppressAutoHyphens/>
      <w:spacing w:line="360" w:lineRule="auto"/>
    </w:pPr>
    <w:rPr>
      <w:rFonts w:ascii="Arial" w:hAnsi="Arial" w:cs="Arial"/>
      <w:b/>
      <w:bCs/>
      <w:caps/>
      <w:sz w:val="20"/>
      <w:szCs w:val="20"/>
    </w:rPr>
  </w:style>
  <w:style w:type="paragraph" w:customStyle="1" w:styleId="AffirmSign">
    <w:name w:val="AffirmSign"/>
    <w:basedOn w:val="a8"/>
    <w:next w:val="a8"/>
    <w:rsid w:val="00E30247"/>
    <w:pPr>
      <w:keepNext/>
      <w:keepLines/>
      <w:tabs>
        <w:tab w:val="left" w:pos="3544"/>
        <w:tab w:val="left" w:pos="6237"/>
      </w:tabs>
      <w:suppressAutoHyphens/>
      <w:spacing w:line="480" w:lineRule="auto"/>
    </w:pPr>
    <w:rPr>
      <w:rFonts w:ascii="Arial" w:hAnsi="Arial" w:cs="Arial"/>
      <w:sz w:val="20"/>
      <w:szCs w:val="20"/>
    </w:rPr>
  </w:style>
  <w:style w:type="paragraph" w:customStyle="1" w:styleId="CustomerPosName">
    <w:name w:val="CustomerPos&amp;Name"/>
    <w:basedOn w:val="Affirm0"/>
    <w:rsid w:val="00E30247"/>
    <w:rPr>
      <w:b w:val="0"/>
      <w:bCs w:val="0"/>
      <w:caps w:val="0"/>
    </w:rPr>
  </w:style>
  <w:style w:type="paragraph" w:customStyle="1" w:styleId="Executor">
    <w:name w:val="Executor"/>
    <w:basedOn w:val="Affirm0"/>
    <w:rsid w:val="00E30247"/>
    <w:pPr>
      <w:tabs>
        <w:tab w:val="clear" w:pos="3544"/>
        <w:tab w:val="clear" w:pos="6237"/>
      </w:tabs>
      <w:ind w:firstLine="5387"/>
    </w:pPr>
  </w:style>
  <w:style w:type="paragraph" w:customStyle="1" w:styleId="ExecPosName">
    <w:name w:val="ExecPos&amp;Name"/>
    <w:basedOn w:val="a8"/>
    <w:rsid w:val="00E30247"/>
    <w:pPr>
      <w:keepNext/>
      <w:keepLines/>
      <w:suppressAutoHyphens/>
      <w:spacing w:line="360" w:lineRule="auto"/>
      <w:ind w:left="5387"/>
    </w:pPr>
    <w:rPr>
      <w:rFonts w:ascii="Arial" w:hAnsi="Arial" w:cs="Arial"/>
      <w:sz w:val="20"/>
      <w:szCs w:val="20"/>
    </w:rPr>
  </w:style>
  <w:style w:type="paragraph" w:customStyle="1" w:styleId="ExecutorSign">
    <w:name w:val="ExecutorSign"/>
    <w:basedOn w:val="a8"/>
    <w:rsid w:val="00E30247"/>
    <w:pPr>
      <w:keepNext/>
      <w:keepLines/>
      <w:suppressAutoHyphens/>
      <w:spacing w:before="120" w:line="360" w:lineRule="auto"/>
      <w:ind w:left="5387"/>
    </w:pPr>
    <w:rPr>
      <w:rFonts w:ascii="Arial" w:hAnsi="Arial" w:cs="Arial"/>
      <w:sz w:val="20"/>
      <w:szCs w:val="20"/>
    </w:rPr>
  </w:style>
  <w:style w:type="paragraph" w:customStyle="1" w:styleId="EOS">
    <w:name w:val="EOS"/>
    <w:basedOn w:val="a8"/>
    <w:rsid w:val="00E30247"/>
    <w:pPr>
      <w:keepNext/>
      <w:keepLines/>
      <w:framePr w:hSpace="181" w:wrap="auto" w:vAnchor="page" w:hAnchor="page" w:xAlign="center" w:y="15197"/>
      <w:suppressAutoHyphens/>
      <w:spacing w:before="120" w:line="300" w:lineRule="exact"/>
      <w:jc w:val="center"/>
    </w:pPr>
    <w:rPr>
      <w:rFonts w:ascii="Arial" w:hAnsi="Arial" w:cs="Arial"/>
      <w:color w:val="000000"/>
      <w:sz w:val="32"/>
      <w:szCs w:val="32"/>
    </w:rPr>
  </w:style>
  <w:style w:type="paragraph" w:customStyle="1" w:styleId="Bullet2">
    <w:name w:val="Bullet2"/>
    <w:basedOn w:val="NormalBulleted"/>
    <w:rsid w:val="00E30247"/>
    <w:pPr>
      <w:ind w:left="995" w:hanging="2"/>
    </w:pPr>
    <w:rPr>
      <w:rFonts w:ascii="Arial" w:hAnsi="Arial" w:cs="Arial"/>
    </w:rPr>
  </w:style>
  <w:style w:type="paragraph" w:customStyle="1" w:styleId="NormalBullet2">
    <w:name w:val="Normal Bullet2"/>
    <w:basedOn w:val="NormalBulleted"/>
    <w:rsid w:val="00E30247"/>
    <w:pPr>
      <w:ind w:left="995" w:hanging="2"/>
    </w:pPr>
    <w:rPr>
      <w:rFonts w:ascii="Arial" w:hAnsi="Arial" w:cs="Arial"/>
    </w:rPr>
  </w:style>
  <w:style w:type="paragraph" w:customStyle="1" w:styleId="List1">
    <w:name w:val="List1"/>
    <w:basedOn w:val="14"/>
    <w:next w:val="20"/>
    <w:rsid w:val="00E30247"/>
    <w:pPr>
      <w:keepLines/>
      <w:suppressAutoHyphens/>
      <w:spacing w:before="360" w:after="240" w:line="300" w:lineRule="exact"/>
      <w:ind w:left="360" w:hanging="360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Style2">
    <w:name w:val="Style2"/>
    <w:basedOn w:val="20"/>
    <w:rsid w:val="00E30247"/>
    <w:pPr>
      <w:keepLines/>
      <w:tabs>
        <w:tab w:val="num" w:pos="432"/>
        <w:tab w:val="num" w:pos="792"/>
      </w:tabs>
      <w:suppressAutoHyphens/>
      <w:spacing w:after="120" w:line="300" w:lineRule="exact"/>
      <w:ind w:left="454" w:hanging="454"/>
      <w:outlineLvl w:val="9"/>
    </w:pPr>
    <w:rPr>
      <w:rFonts w:ascii="Arial" w:hAnsi="Arial" w:cs="Arial"/>
      <w:i w:val="0"/>
      <w:iCs w:val="0"/>
      <w:smallCaps/>
      <w:sz w:val="20"/>
      <w:szCs w:val="20"/>
      <w:lang w:val="ru-RU" w:eastAsia="ru-RU"/>
    </w:rPr>
  </w:style>
  <w:style w:type="paragraph" w:customStyle="1" w:styleId="Text1">
    <w:name w:val="Text1"/>
    <w:basedOn w:val="14"/>
    <w:rsid w:val="00E30247"/>
    <w:pPr>
      <w:keepLines/>
      <w:suppressAutoHyphens/>
      <w:spacing w:before="360" w:after="240" w:line="300" w:lineRule="exact"/>
      <w:ind w:left="360" w:hanging="360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tz1">
    <w:name w:val="tz1"/>
    <w:basedOn w:val="14"/>
    <w:rsid w:val="00E30247"/>
    <w:pPr>
      <w:keepLines/>
      <w:tabs>
        <w:tab w:val="num" w:pos="432"/>
      </w:tabs>
      <w:suppressAutoHyphens/>
      <w:spacing w:before="360" w:after="240" w:line="300" w:lineRule="exact"/>
      <w:ind w:left="454" w:hanging="454"/>
      <w:outlineLvl w:val="9"/>
    </w:pPr>
    <w:rPr>
      <w:rFonts w:cs="Arial"/>
      <w:caps/>
      <w:kern w:val="28"/>
      <w:sz w:val="28"/>
      <w:szCs w:val="28"/>
      <w:lang w:val="ru-RU" w:eastAsia="ru-RU"/>
    </w:rPr>
  </w:style>
  <w:style w:type="paragraph" w:customStyle="1" w:styleId="afffffd">
    <w:name w:val="Назв таб"/>
    <w:basedOn w:val="ae"/>
    <w:next w:val="af0"/>
    <w:rsid w:val="00E30247"/>
    <w:pPr>
      <w:keepLines/>
      <w:suppressAutoHyphens/>
      <w:spacing w:before="120" w:after="240" w:line="300" w:lineRule="exact"/>
      <w:outlineLvl w:val="9"/>
    </w:pPr>
    <w:rPr>
      <w:rFonts w:ascii="TimesET" w:hAnsi="TimesET" w:cs="TimesET"/>
      <w:bCs/>
      <w:noProof/>
      <w:color w:val="auto"/>
      <w:kern w:val="0"/>
      <w:szCs w:val="24"/>
    </w:rPr>
  </w:style>
  <w:style w:type="paragraph" w:customStyle="1" w:styleId="afffffe">
    <w:name w:val="Символ списка"/>
    <w:basedOn w:val="affff7"/>
    <w:rsid w:val="00E30247"/>
    <w:pPr>
      <w:autoSpaceDE/>
      <w:autoSpaceDN/>
      <w:spacing w:after="60" w:line="240" w:lineRule="auto"/>
      <w:ind w:left="640" w:hanging="284"/>
    </w:pPr>
    <w:rPr>
      <w:rFonts w:ascii="Arial" w:hAnsi="Arial" w:cs="Arial"/>
      <w:sz w:val="22"/>
      <w:szCs w:val="22"/>
      <w:lang w:val="en-GB"/>
    </w:rPr>
  </w:style>
  <w:style w:type="paragraph" w:customStyle="1" w:styleId="NormalBulleted3">
    <w:name w:val="Normal Bulleted3"/>
    <w:basedOn w:val="a8"/>
    <w:rsid w:val="00E30247"/>
    <w:pPr>
      <w:keepLines/>
      <w:suppressAutoHyphens/>
      <w:spacing w:before="60" w:line="260" w:lineRule="exact"/>
      <w:ind w:left="1135" w:hanging="284"/>
    </w:pPr>
    <w:rPr>
      <w:rFonts w:ascii="Arial" w:hAnsi="Arial" w:cs="Arial"/>
      <w:sz w:val="20"/>
      <w:szCs w:val="20"/>
    </w:rPr>
  </w:style>
  <w:style w:type="paragraph" w:customStyle="1" w:styleId="1a">
    <w:name w:val="Текст1"/>
    <w:basedOn w:val="a8"/>
    <w:rsid w:val="00E30247"/>
    <w:pPr>
      <w:spacing w:before="120" w:line="300" w:lineRule="exact"/>
    </w:pPr>
  </w:style>
  <w:style w:type="paragraph" w:styleId="affffff">
    <w:name w:val="Block Text"/>
    <w:basedOn w:val="a8"/>
    <w:rsid w:val="00E30247"/>
    <w:pPr>
      <w:suppressAutoHyphens/>
      <w:autoSpaceDE w:val="0"/>
      <w:autoSpaceDN w:val="0"/>
      <w:adjustRightInd w:val="0"/>
      <w:ind w:left="110" w:right="3872" w:firstLine="440"/>
    </w:pPr>
    <w:rPr>
      <w:b/>
      <w:bCs/>
      <w:sz w:val="20"/>
      <w:szCs w:val="20"/>
    </w:rPr>
  </w:style>
  <w:style w:type="paragraph" w:customStyle="1" w:styleId="affffff0">
    <w:name w:val="Таблицы (моноширинный)"/>
    <w:basedOn w:val="a8"/>
    <w:next w:val="a8"/>
    <w:rsid w:val="00E3024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ffff1">
    <w:name w:val="Комментарий"/>
    <w:basedOn w:val="a8"/>
    <w:next w:val="a8"/>
    <w:rsid w:val="00E30247"/>
    <w:pPr>
      <w:autoSpaceDE w:val="0"/>
      <w:autoSpaceDN w:val="0"/>
      <w:adjustRightInd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fffff2">
    <w:name w:val="Текст примечания Знак"/>
    <w:uiPriority w:val="99"/>
    <w:rsid w:val="00E30247"/>
    <w:rPr>
      <w:sz w:val="20"/>
      <w:szCs w:val="20"/>
    </w:rPr>
  </w:style>
  <w:style w:type="paragraph" w:customStyle="1" w:styleId="ConsPlusNormal">
    <w:name w:val="ConsPlusNormal"/>
    <w:rsid w:val="00E302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b">
    <w:name w:val="Знак1"/>
    <w:rsid w:val="00E30247"/>
    <w:rPr>
      <w:rFonts w:ascii="Arial" w:hAnsi="Arial" w:cs="Arial"/>
      <w:i/>
      <w:iCs/>
      <w:sz w:val="22"/>
      <w:szCs w:val="22"/>
      <w:lang w:val="ru-RU" w:eastAsia="ru-RU"/>
    </w:rPr>
  </w:style>
  <w:style w:type="paragraph" w:customStyle="1" w:styleId="1c">
    <w:name w:val="нумерованный 1"/>
    <w:basedOn w:val="a8"/>
    <w:rsid w:val="00E30247"/>
    <w:pPr>
      <w:widowControl w:val="0"/>
      <w:tabs>
        <w:tab w:val="num" w:pos="567"/>
        <w:tab w:val="left" w:pos="720"/>
        <w:tab w:val="left" w:pos="1134"/>
      </w:tabs>
      <w:adjustRightInd w:val="0"/>
      <w:spacing w:before="60" w:after="60" w:line="200" w:lineRule="atLeast"/>
      <w:ind w:left="567" w:hanging="567"/>
    </w:pPr>
    <w:rPr>
      <w:rFonts w:ascii="Arial" w:hAnsi="Arial" w:cs="Arial"/>
      <w:sz w:val="22"/>
      <w:szCs w:val="22"/>
    </w:rPr>
  </w:style>
  <w:style w:type="paragraph" w:customStyle="1" w:styleId="tt">
    <w:name w:val="tt"/>
    <w:basedOn w:val="a8"/>
    <w:rsid w:val="00E30247"/>
    <w:pPr>
      <w:numPr>
        <w:numId w:val="11"/>
      </w:numPr>
      <w:tabs>
        <w:tab w:val="num" w:pos="1209"/>
      </w:tabs>
      <w:spacing w:before="60" w:after="60" w:line="288" w:lineRule="auto"/>
      <w:ind w:left="1209"/>
    </w:pPr>
    <w:rPr>
      <w:rFonts w:ascii="Arial" w:hAnsi="Arial" w:cs="Arial"/>
    </w:rPr>
  </w:style>
  <w:style w:type="paragraph" w:customStyle="1" w:styleId="affffff3">
    <w:name w:val="Столбец"/>
    <w:basedOn w:val="a8"/>
    <w:rsid w:val="00E30247"/>
    <w:pPr>
      <w:widowControl w:val="0"/>
      <w:suppressLineNumbers/>
      <w:suppressAutoHyphens/>
      <w:jc w:val="center"/>
    </w:pPr>
    <w:rPr>
      <w:b/>
      <w:bCs/>
    </w:rPr>
  </w:style>
  <w:style w:type="paragraph" w:customStyle="1" w:styleId="a3">
    <w:name w:val="Алфавитный список"/>
    <w:basedOn w:val="a8"/>
    <w:rsid w:val="00E30247"/>
    <w:pPr>
      <w:numPr>
        <w:numId w:val="6"/>
      </w:numPr>
      <w:tabs>
        <w:tab w:val="num" w:pos="643"/>
        <w:tab w:val="decimal" w:pos="720"/>
      </w:tabs>
      <w:ind w:left="643"/>
    </w:pPr>
    <w:rPr>
      <w:rFonts w:ascii="Arial" w:hAnsi="Arial" w:cs="Arial"/>
    </w:rPr>
  </w:style>
  <w:style w:type="paragraph" w:styleId="40">
    <w:name w:val="List 4"/>
    <w:basedOn w:val="a8"/>
    <w:rsid w:val="00E30247"/>
    <w:pPr>
      <w:widowControl w:val="0"/>
      <w:numPr>
        <w:numId w:val="15"/>
      </w:numPr>
      <w:tabs>
        <w:tab w:val="left" w:pos="816"/>
      </w:tabs>
      <w:spacing w:after="120"/>
    </w:pPr>
    <w:rPr>
      <w:rFonts w:ascii="Arial" w:hAnsi="Arial" w:cs="Arial"/>
    </w:rPr>
  </w:style>
  <w:style w:type="paragraph" w:customStyle="1" w:styleId="affffff4">
    <w:name w:val="осн с отступом"/>
    <w:basedOn w:val="22"/>
    <w:rsid w:val="00E30247"/>
    <w:pPr>
      <w:spacing w:line="240" w:lineRule="auto"/>
    </w:pPr>
    <w:rPr>
      <w:rFonts w:ascii="Arial" w:hAnsi="Arial" w:cs="Arial"/>
      <w:lang w:val="ru-RU" w:eastAsia="ru-RU"/>
    </w:rPr>
  </w:style>
  <w:style w:type="paragraph" w:customStyle="1" w:styleId="affffff5">
    <w:name w:val="Обычный текст"/>
    <w:basedOn w:val="a8"/>
    <w:rsid w:val="00E30247"/>
    <w:pPr>
      <w:spacing w:line="360" w:lineRule="auto"/>
      <w:ind w:firstLine="851"/>
    </w:pPr>
    <w:rPr>
      <w:color w:val="000000"/>
      <w:sz w:val="28"/>
      <w:szCs w:val="28"/>
    </w:rPr>
  </w:style>
  <w:style w:type="paragraph" w:customStyle="1" w:styleId="a4">
    <w:name w:val="Обычный ДСписок"/>
    <w:basedOn w:val="a8"/>
    <w:autoRedefine/>
    <w:rsid w:val="00E30247"/>
    <w:pPr>
      <w:numPr>
        <w:numId w:val="16"/>
      </w:numPr>
      <w:spacing w:line="360" w:lineRule="auto"/>
    </w:pPr>
    <w:rPr>
      <w:color w:val="000000"/>
      <w:sz w:val="28"/>
      <w:szCs w:val="28"/>
    </w:rPr>
  </w:style>
  <w:style w:type="character" w:styleId="affffff6">
    <w:name w:val="page number"/>
    <w:basedOn w:val="a9"/>
    <w:rsid w:val="00E30247"/>
  </w:style>
  <w:style w:type="character" w:customStyle="1" w:styleId="MyTable">
    <w:name w:val="MyTable"/>
    <w:rsid w:val="00E30247"/>
    <w:rPr>
      <w:rFonts w:ascii="Futuris" w:hAnsi="Futuris" w:cs="Futuris"/>
      <w:b/>
      <w:bCs/>
      <w:i/>
      <w:iCs/>
      <w:sz w:val="20"/>
      <w:szCs w:val="20"/>
    </w:rPr>
  </w:style>
  <w:style w:type="character" w:customStyle="1" w:styleId="affffff7">
    <w:name w:val="Гипертекстовая ссылка"/>
    <w:rsid w:val="00E30247"/>
    <w:rPr>
      <w:color w:val="008000"/>
      <w:sz w:val="20"/>
      <w:szCs w:val="20"/>
      <w:u w:val="single"/>
    </w:rPr>
  </w:style>
  <w:style w:type="character" w:customStyle="1" w:styleId="affffff8">
    <w:name w:val="Цветовое выделение"/>
    <w:rsid w:val="00E30247"/>
    <w:rPr>
      <w:b/>
      <w:bCs/>
      <w:color w:val="000080"/>
      <w:sz w:val="20"/>
      <w:szCs w:val="20"/>
    </w:rPr>
  </w:style>
  <w:style w:type="character" w:styleId="affffff9">
    <w:name w:val="FollowedHyperlink"/>
    <w:rsid w:val="00E30247"/>
    <w:rPr>
      <w:color w:val="800080"/>
      <w:u w:val="single"/>
    </w:rPr>
  </w:style>
  <w:style w:type="paragraph" w:customStyle="1" w:styleId="NumberedList">
    <w:name w:val="NumberedList"/>
    <w:basedOn w:val="a8"/>
    <w:rsid w:val="00E30247"/>
    <w:pPr>
      <w:numPr>
        <w:numId w:val="17"/>
      </w:numPr>
      <w:tabs>
        <w:tab w:val="left" w:pos="1418"/>
      </w:tabs>
    </w:pPr>
  </w:style>
  <w:style w:type="paragraph" w:customStyle="1" w:styleId="124">
    <w:name w:val="Стиль заголовок 1 + Перед:  24 пт"/>
    <w:basedOn w:val="18"/>
    <w:autoRedefine/>
    <w:rsid w:val="00E30247"/>
    <w:pPr>
      <w:widowControl w:val="0"/>
      <w:autoSpaceDE/>
      <w:autoSpaceDN/>
      <w:spacing w:before="480" w:after="120"/>
    </w:pPr>
    <w:rPr>
      <w:rFonts w:cs="Times New Roman"/>
      <w:kern w:val="0"/>
    </w:rPr>
  </w:style>
  <w:style w:type="paragraph" w:customStyle="1" w:styleId="12">
    <w:name w:val="Список1"/>
    <w:basedOn w:val="a8"/>
    <w:rsid w:val="00E30247"/>
    <w:pPr>
      <w:numPr>
        <w:numId w:val="18"/>
      </w:numPr>
      <w:spacing w:line="480" w:lineRule="auto"/>
    </w:pPr>
    <w:rPr>
      <w:rFonts w:ascii="Arial" w:hAnsi="Arial" w:cs="Arial"/>
      <w:sz w:val="20"/>
      <w:szCs w:val="20"/>
    </w:rPr>
  </w:style>
  <w:style w:type="character" w:customStyle="1" w:styleId="1d">
    <w:name w:val="Знак Знак1"/>
    <w:rsid w:val="00E30247"/>
    <w:rPr>
      <w:rFonts w:ascii="Arial" w:hAnsi="Arial" w:cs="Arial"/>
      <w:i/>
      <w:iCs/>
      <w:sz w:val="22"/>
      <w:szCs w:val="22"/>
      <w:lang w:val="ru-RU" w:eastAsia="ru-RU"/>
    </w:rPr>
  </w:style>
  <w:style w:type="character" w:customStyle="1" w:styleId="affffffa">
    <w:name w:val="Знак Знак"/>
    <w:rsid w:val="00E30247"/>
    <w:rPr>
      <w:rFonts w:ascii="Arial" w:hAnsi="Arial" w:cs="Arial"/>
      <w:sz w:val="22"/>
      <w:szCs w:val="22"/>
      <w:lang w:val="ru-RU" w:eastAsia="ru-RU"/>
    </w:rPr>
  </w:style>
  <w:style w:type="paragraph" w:customStyle="1" w:styleId="caaieiaie11">
    <w:name w:val="caaieiaie 11"/>
    <w:basedOn w:val="a8"/>
    <w:next w:val="a8"/>
    <w:rsid w:val="00E30247"/>
    <w:pPr>
      <w:keepNext/>
      <w:spacing w:before="60" w:after="60"/>
      <w:jc w:val="center"/>
    </w:pPr>
    <w:rPr>
      <w:rFonts w:ascii="Arial" w:hAnsi="Arial" w:cs="Arial"/>
      <w:b/>
      <w:bCs/>
    </w:rPr>
  </w:style>
  <w:style w:type="paragraph" w:customStyle="1" w:styleId="NormalArial1605">
    <w:name w:val="Стиль Normal + Arial 16 пт снизу: (одинарная Авто  05 пт линия)"/>
    <w:basedOn w:val="a8"/>
    <w:rsid w:val="00E30247"/>
    <w:pPr>
      <w:pBdr>
        <w:bottom w:val="single" w:sz="4" w:space="1" w:color="auto"/>
      </w:pBdr>
      <w:tabs>
        <w:tab w:val="num" w:pos="567"/>
      </w:tabs>
      <w:ind w:left="567" w:hanging="567"/>
    </w:pPr>
    <w:rPr>
      <w:rFonts w:ascii="Arial" w:hAnsi="Arial" w:cs="Arial"/>
      <w:sz w:val="32"/>
      <w:szCs w:val="32"/>
    </w:rPr>
  </w:style>
  <w:style w:type="character" w:customStyle="1" w:styleId="1e">
    <w:name w:val="заг 1 Знак Знак"/>
    <w:rsid w:val="00E30247"/>
    <w:rPr>
      <w:b/>
      <w:bCs/>
      <w:sz w:val="24"/>
      <w:szCs w:val="24"/>
      <w:lang w:val="ru-RU" w:eastAsia="ru-RU"/>
    </w:rPr>
  </w:style>
  <w:style w:type="paragraph" w:customStyle="1" w:styleId="1f">
    <w:name w:val="заг 1"/>
    <w:basedOn w:val="a8"/>
    <w:rsid w:val="00E30247"/>
    <w:pPr>
      <w:tabs>
        <w:tab w:val="num" w:pos="360"/>
      </w:tabs>
      <w:spacing w:before="40" w:after="40"/>
      <w:ind w:left="357" w:hanging="357"/>
    </w:pPr>
    <w:rPr>
      <w:b/>
      <w:bCs/>
    </w:rPr>
  </w:style>
  <w:style w:type="paragraph" w:customStyle="1" w:styleId="affffffb">
    <w:name w:val="лю"/>
    <w:basedOn w:val="a8"/>
    <w:rsid w:val="00E30247"/>
    <w:pPr>
      <w:spacing w:before="60" w:after="60"/>
      <w:ind w:firstLine="708"/>
    </w:pPr>
    <w:rPr>
      <w:rFonts w:ascii="Arial" w:hAnsi="Arial" w:cs="Arial"/>
      <w:sz w:val="22"/>
      <w:szCs w:val="22"/>
    </w:rPr>
  </w:style>
  <w:style w:type="paragraph" w:customStyle="1" w:styleId="affffffc">
    <w:name w:val="маркированный"/>
    <w:aliases w:val="Wingdings (Symbol),Слева:  1,25 см,Выступ:  0,63 см"/>
    <w:basedOn w:val="a8"/>
    <w:rsid w:val="00E30247"/>
    <w:pPr>
      <w:spacing w:before="60" w:after="60"/>
    </w:pPr>
    <w:rPr>
      <w:rFonts w:ascii="Arial" w:hAnsi="Arial" w:cs="Arial"/>
      <w:sz w:val="22"/>
      <w:szCs w:val="22"/>
    </w:rPr>
  </w:style>
  <w:style w:type="paragraph" w:customStyle="1" w:styleId="affffffd">
    <w:name w:val="Термин"/>
    <w:basedOn w:val="a8"/>
    <w:next w:val="a8"/>
    <w:rsid w:val="00E30247"/>
    <w:pPr>
      <w:spacing w:before="60" w:after="60"/>
    </w:pPr>
    <w:rPr>
      <w:rFonts w:ascii="Arial" w:hAnsi="Arial" w:cs="Arial"/>
    </w:rPr>
  </w:style>
  <w:style w:type="paragraph" w:customStyle="1" w:styleId="-a">
    <w:name w:val="А-Буллет"/>
    <w:basedOn w:val="a8"/>
    <w:rsid w:val="00E30247"/>
    <w:pPr>
      <w:widowControl w:val="0"/>
      <w:spacing w:before="60" w:after="60"/>
      <w:ind w:left="709" w:hanging="283"/>
    </w:pPr>
    <w:rPr>
      <w:rFonts w:ascii="Arial" w:hAnsi="Arial" w:cs="Arial"/>
    </w:rPr>
  </w:style>
  <w:style w:type="paragraph" w:customStyle="1" w:styleId="illustarte">
    <w:name w:val="illustarte"/>
    <w:basedOn w:val="a8"/>
    <w:rsid w:val="00E30247"/>
    <w:pPr>
      <w:keepLines/>
      <w:suppressAutoHyphens/>
      <w:spacing w:before="60" w:after="60"/>
    </w:pPr>
    <w:rPr>
      <w:rFonts w:ascii="Arial" w:hAnsi="Arial" w:cs="Arial"/>
      <w:sz w:val="22"/>
      <w:szCs w:val="22"/>
    </w:rPr>
  </w:style>
  <w:style w:type="paragraph" w:customStyle="1" w:styleId="bullettext">
    <w:name w:val="bullet text"/>
    <w:basedOn w:val="a8"/>
    <w:rsid w:val="00E30247"/>
    <w:pPr>
      <w:keepLines/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640"/>
        <w:tab w:val="left" w:pos="9360"/>
      </w:tabs>
      <w:spacing w:before="240" w:after="60"/>
      <w:ind w:left="720" w:hanging="360"/>
    </w:pPr>
    <w:rPr>
      <w:rFonts w:ascii="Arial" w:hAnsi="Arial" w:cs="Arial"/>
      <w:sz w:val="22"/>
      <w:szCs w:val="22"/>
      <w:lang w:val="en-US"/>
    </w:rPr>
  </w:style>
  <w:style w:type="paragraph" w:customStyle="1" w:styleId="2d">
    <w:name w:val="сновной текст 2"/>
    <w:basedOn w:val="a8"/>
    <w:rsid w:val="00E30247"/>
    <w:pPr>
      <w:widowControl w:val="0"/>
      <w:spacing w:before="60" w:after="60"/>
      <w:ind w:left="320"/>
    </w:pPr>
    <w:rPr>
      <w:rFonts w:ascii="Arial" w:hAnsi="Arial" w:cs="Arial"/>
      <w:sz w:val="22"/>
      <w:szCs w:val="22"/>
    </w:rPr>
  </w:style>
  <w:style w:type="paragraph" w:customStyle="1" w:styleId="1f0">
    <w:name w:val="Обычный1"/>
    <w:rsid w:val="00E30247"/>
    <w:pPr>
      <w:widowControl w:val="0"/>
    </w:pPr>
  </w:style>
  <w:style w:type="paragraph" w:customStyle="1" w:styleId="2e">
    <w:name w:val="Заголовок2"/>
    <w:basedOn w:val="20"/>
    <w:next w:val="a8"/>
    <w:autoRedefine/>
    <w:rsid w:val="00E30247"/>
    <w:pPr>
      <w:tabs>
        <w:tab w:val="num" w:pos="792"/>
        <w:tab w:val="num" w:pos="2232"/>
      </w:tabs>
      <w:spacing w:before="120" w:after="120" w:line="360" w:lineRule="auto"/>
      <w:ind w:left="2232" w:hanging="792"/>
    </w:pPr>
    <w:rPr>
      <w:i w:val="0"/>
      <w:iCs w:val="0"/>
      <w:caps/>
      <w:noProof/>
      <w:sz w:val="24"/>
      <w:szCs w:val="24"/>
      <w:lang w:val="ru-RU" w:eastAsia="ru-RU"/>
    </w:rPr>
  </w:style>
  <w:style w:type="paragraph" w:customStyle="1" w:styleId="affffffe">
    <w:name w:val="Стиль отчета"/>
    <w:basedOn w:val="a8"/>
    <w:rsid w:val="00E30247"/>
    <w:pPr>
      <w:widowControl w:val="0"/>
      <w:tabs>
        <w:tab w:val="left" w:pos="720"/>
        <w:tab w:val="left" w:pos="1134"/>
      </w:tabs>
      <w:adjustRightInd w:val="0"/>
      <w:spacing w:before="60" w:after="60" w:line="360" w:lineRule="auto"/>
      <w:ind w:firstLine="720"/>
      <w:textAlignment w:val="baseline"/>
    </w:pPr>
  </w:style>
  <w:style w:type="paragraph" w:customStyle="1" w:styleId="StyleBlueFirstline0cm">
    <w:name w:val="Style Blue First line:  0 cm"/>
    <w:basedOn w:val="a8"/>
    <w:rsid w:val="00E30247"/>
    <w:pPr>
      <w:spacing w:before="60" w:after="60"/>
    </w:pPr>
    <w:rPr>
      <w:rFonts w:ascii="Arial" w:hAnsi="Arial" w:cs="Arial"/>
      <w:color w:val="0000FF"/>
    </w:rPr>
  </w:style>
  <w:style w:type="paragraph" w:customStyle="1" w:styleId="Style2ptBoldFirstline0cm">
    <w:name w:val="Style 2 pt Bold First line:  0 cm"/>
    <w:basedOn w:val="a8"/>
    <w:rsid w:val="00E30247"/>
    <w:pPr>
      <w:spacing w:before="60" w:after="60"/>
    </w:pPr>
    <w:rPr>
      <w:rFonts w:ascii="Arial" w:hAnsi="Arial" w:cs="Arial"/>
      <w:b/>
      <w:bCs/>
      <w:sz w:val="4"/>
      <w:szCs w:val="4"/>
    </w:rPr>
  </w:style>
  <w:style w:type="character" w:customStyle="1" w:styleId="afffffff">
    <w:name w:val="Тема примечания Знак"/>
    <w:semiHidden/>
    <w:rsid w:val="00E30247"/>
    <w:rPr>
      <w:b/>
      <w:bCs/>
      <w:sz w:val="20"/>
      <w:szCs w:val="20"/>
    </w:rPr>
  </w:style>
  <w:style w:type="paragraph" w:customStyle="1" w:styleId="afffffff0">
    <w:name w:val="Абзац"/>
    <w:basedOn w:val="a8"/>
    <w:rsid w:val="00E30247"/>
    <w:pPr>
      <w:keepNext/>
      <w:spacing w:before="120" w:after="60" w:line="360" w:lineRule="auto"/>
      <w:ind w:firstLine="567"/>
      <w:outlineLvl w:val="2"/>
    </w:pPr>
    <w:rPr>
      <w:rFonts w:ascii="Arial" w:hAnsi="Arial" w:cs="Arial"/>
    </w:rPr>
  </w:style>
  <w:style w:type="paragraph" w:customStyle="1" w:styleId="afffffff1">
    <w:name w:val="Маркированный список с отступом"/>
    <w:basedOn w:val="a8"/>
    <w:rsid w:val="00E30247"/>
    <w:pPr>
      <w:tabs>
        <w:tab w:val="num" w:pos="1440"/>
      </w:tabs>
      <w:spacing w:before="60" w:after="60" w:line="360" w:lineRule="auto"/>
      <w:ind w:left="1381" w:hanging="301"/>
    </w:pPr>
  </w:style>
  <w:style w:type="paragraph" w:customStyle="1" w:styleId="afffffff2">
    <w:name w:val="Комментарий Список"/>
    <w:basedOn w:val="a8"/>
    <w:rsid w:val="00E30247"/>
    <w:pPr>
      <w:tabs>
        <w:tab w:val="num" w:pos="1080"/>
      </w:tabs>
      <w:spacing w:before="60" w:after="60"/>
      <w:ind w:firstLine="720"/>
    </w:pPr>
    <w:rPr>
      <w:color w:val="0000FF"/>
    </w:rPr>
  </w:style>
  <w:style w:type="paragraph" w:customStyle="1" w:styleId="StyleFirstline127cm">
    <w:name w:val="Style First line:  127 cm"/>
    <w:basedOn w:val="a8"/>
    <w:rsid w:val="00E30247"/>
    <w:pPr>
      <w:spacing w:before="120" w:after="60"/>
      <w:ind w:firstLine="720"/>
    </w:pPr>
  </w:style>
  <w:style w:type="paragraph" w:customStyle="1" w:styleId="2f">
    <w:name w:val="Список2"/>
    <w:basedOn w:val="a8"/>
    <w:autoRedefine/>
    <w:rsid w:val="00E30247"/>
    <w:pPr>
      <w:tabs>
        <w:tab w:val="num" w:pos="792"/>
      </w:tabs>
      <w:spacing w:before="80" w:after="80" w:line="360" w:lineRule="auto"/>
      <w:ind w:left="858" w:firstLine="624"/>
    </w:pPr>
  </w:style>
  <w:style w:type="paragraph" w:customStyle="1" w:styleId="bulleted">
    <w:name w:val="bulleted"/>
    <w:basedOn w:val="a8"/>
    <w:autoRedefine/>
    <w:rsid w:val="00E30247"/>
    <w:pPr>
      <w:spacing w:before="60" w:after="40" w:line="360" w:lineRule="auto"/>
      <w:ind w:left="1397" w:hanging="389"/>
    </w:pPr>
  </w:style>
  <w:style w:type="paragraph" w:customStyle="1" w:styleId="afffffff3">
    <w:name w:val="Перечисление"/>
    <w:basedOn w:val="a8"/>
    <w:qFormat/>
    <w:rsid w:val="008D4BD3"/>
    <w:pPr>
      <w:widowControl w:val="0"/>
      <w:tabs>
        <w:tab w:val="num" w:pos="360"/>
      </w:tabs>
      <w:ind w:left="754" w:hanging="357"/>
    </w:pPr>
  </w:style>
  <w:style w:type="paragraph" w:customStyle="1" w:styleId="NS1">
    <w:name w:val="NS1"/>
    <w:basedOn w:val="a8"/>
    <w:rsid w:val="00E30247"/>
    <w:pPr>
      <w:tabs>
        <w:tab w:val="num" w:pos="480"/>
      </w:tabs>
      <w:ind w:left="480" w:hanging="480"/>
    </w:pPr>
  </w:style>
  <w:style w:type="paragraph" w:customStyle="1" w:styleId="T2">
    <w:name w:val="T2"/>
    <w:basedOn w:val="a8"/>
    <w:rsid w:val="00E30247"/>
    <w:pPr>
      <w:tabs>
        <w:tab w:val="num" w:pos="1477"/>
      </w:tabs>
      <w:spacing w:before="60" w:after="60"/>
      <w:ind w:left="1477" w:hanging="397"/>
    </w:pPr>
  </w:style>
  <w:style w:type="paragraph" w:customStyle="1" w:styleId="afffffff4">
    <w:name w:val="Список_штрих"/>
    <w:basedOn w:val="a8"/>
    <w:rsid w:val="00E30247"/>
    <w:pPr>
      <w:tabs>
        <w:tab w:val="num" w:pos="720"/>
      </w:tabs>
      <w:spacing w:before="60" w:after="60"/>
      <w:ind w:left="720" w:hanging="360"/>
    </w:pPr>
  </w:style>
  <w:style w:type="paragraph" w:customStyle="1" w:styleId="afffffff5">
    <w:name w:val="Маркированный список ТЗ"/>
    <w:basedOn w:val="a0"/>
    <w:rsid w:val="00E30247"/>
    <w:pPr>
      <w:numPr>
        <w:numId w:val="0"/>
      </w:numPr>
      <w:tabs>
        <w:tab w:val="num" w:pos="737"/>
      </w:tabs>
      <w:spacing w:before="120" w:after="60"/>
      <w:ind w:left="737" w:hanging="453"/>
    </w:pPr>
    <w:rPr>
      <w:szCs w:val="28"/>
    </w:rPr>
  </w:style>
  <w:style w:type="paragraph" w:customStyle="1" w:styleId="1f1">
    <w:name w:val="Список 1"/>
    <w:basedOn w:val="2f"/>
    <w:rsid w:val="00E30247"/>
    <w:pPr>
      <w:tabs>
        <w:tab w:val="clear" w:pos="792"/>
        <w:tab w:val="num" w:pos="984"/>
      </w:tabs>
      <w:ind w:left="984" w:hanging="360"/>
    </w:pPr>
  </w:style>
  <w:style w:type="paragraph" w:customStyle="1" w:styleId="afffffff6">
    <w:name w:val="СписокШтПолж"/>
    <w:basedOn w:val="a8"/>
    <w:rsid w:val="00E30247"/>
    <w:pPr>
      <w:keepNext/>
      <w:tabs>
        <w:tab w:val="num" w:pos="624"/>
      </w:tabs>
      <w:ind w:left="624" w:hanging="454"/>
    </w:pPr>
    <w:rPr>
      <w:b/>
      <w:bCs/>
    </w:rPr>
  </w:style>
  <w:style w:type="paragraph" w:customStyle="1" w:styleId="1f2">
    <w:name w:val="Стиль1"/>
    <w:basedOn w:val="a8"/>
    <w:qFormat/>
    <w:rsid w:val="00E30247"/>
    <w:pPr>
      <w:spacing w:before="120" w:after="60" w:line="360" w:lineRule="auto"/>
      <w:ind w:firstLine="720"/>
    </w:pPr>
  </w:style>
  <w:style w:type="paragraph" w:customStyle="1" w:styleId="xl24">
    <w:name w:val="xl24"/>
    <w:basedOn w:val="a8"/>
    <w:rsid w:val="00E30247"/>
    <w:pPr>
      <w:shd w:val="clear" w:color="auto" w:fill="FFFF00"/>
      <w:spacing w:before="100" w:beforeAutospacing="1" w:after="100" w:afterAutospacing="1"/>
    </w:pPr>
  </w:style>
  <w:style w:type="paragraph" w:customStyle="1" w:styleId="left">
    <w:name w:val="left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right">
    <w:name w:val="right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consnormal">
    <w:name w:val="consnormal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rightzag">
    <w:name w:val="rightzag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forma">
    <w:name w:val="forma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stamp">
    <w:name w:val="stamp"/>
    <w:basedOn w:val="a8"/>
    <w:rsid w:val="00E30247"/>
    <w:pPr>
      <w:spacing w:before="84" w:after="84"/>
      <w:ind w:firstLine="300"/>
    </w:pPr>
    <w:rPr>
      <w:rFonts w:ascii="Tahoma" w:hAnsi="Tahoma" w:cs="Tahoma"/>
      <w:color w:val="000000"/>
      <w:sz w:val="16"/>
      <w:szCs w:val="16"/>
    </w:rPr>
  </w:style>
  <w:style w:type="paragraph" w:customStyle="1" w:styleId="1Arial">
    <w:name w:val="Стиль заг 1 + Arial"/>
    <w:basedOn w:val="14"/>
    <w:rsid w:val="00E30247"/>
    <w:pPr>
      <w:keepNext w:val="0"/>
      <w:pageBreakBefore/>
      <w:pBdr>
        <w:bottom w:val="single" w:sz="4" w:space="1" w:color="auto"/>
      </w:pBdr>
      <w:tabs>
        <w:tab w:val="num" w:pos="1069"/>
      </w:tabs>
      <w:spacing w:after="120"/>
      <w:ind w:left="431" w:hanging="431"/>
    </w:pPr>
    <w:rPr>
      <w:rFonts w:cs="Arial"/>
      <w:sz w:val="28"/>
      <w:szCs w:val="28"/>
      <w:lang w:val="ru-RU" w:eastAsia="ru-RU"/>
    </w:rPr>
  </w:style>
  <w:style w:type="paragraph" w:customStyle="1" w:styleId="1f3">
    <w:name w:val="Заголовок1 для приложений"/>
    <w:basedOn w:val="a8"/>
    <w:next w:val="22"/>
    <w:rsid w:val="00E30247"/>
    <w:pPr>
      <w:spacing w:before="60" w:after="60"/>
      <w:jc w:val="right"/>
    </w:pPr>
    <w:rPr>
      <w:rFonts w:ascii="Arial" w:hAnsi="Arial" w:cs="Arial"/>
      <w:sz w:val="22"/>
      <w:szCs w:val="22"/>
    </w:rPr>
  </w:style>
  <w:style w:type="paragraph" w:customStyle="1" w:styleId="PlainText2">
    <w:name w:val="Plain Text2"/>
    <w:basedOn w:val="a8"/>
    <w:rsid w:val="00E30247"/>
    <w:pPr>
      <w:spacing w:before="60" w:after="60" w:line="360" w:lineRule="auto"/>
      <w:ind w:firstLine="720"/>
    </w:pPr>
    <w:rPr>
      <w:sz w:val="28"/>
      <w:szCs w:val="28"/>
    </w:rPr>
  </w:style>
  <w:style w:type="paragraph" w:customStyle="1" w:styleId="StyleLinespacingMultiple09li">
    <w:name w:val="Style Line spacing:  Multiple 09 li"/>
    <w:basedOn w:val="a8"/>
    <w:rsid w:val="00E30247"/>
    <w:pPr>
      <w:spacing w:before="240" w:after="60" w:line="216" w:lineRule="auto"/>
      <w:ind w:firstLine="567"/>
    </w:pPr>
    <w:rPr>
      <w:rFonts w:ascii="Arial" w:hAnsi="Arial" w:cs="Arial"/>
    </w:rPr>
  </w:style>
  <w:style w:type="character" w:customStyle="1" w:styleId="current1">
    <w:name w:val="current1"/>
    <w:rsid w:val="00E30247"/>
    <w:rPr>
      <w:b/>
      <w:bCs/>
      <w:sz w:val="20"/>
      <w:szCs w:val="20"/>
    </w:rPr>
  </w:style>
  <w:style w:type="paragraph" w:customStyle="1" w:styleId="ConsNormal0">
    <w:name w:val="ConsNormal"/>
    <w:rsid w:val="00E302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30">
    <w:name w:val="Цитаты + 13 пт"/>
    <w:aliases w:val="По ширине,Слева:  0 см,Первая строка:  1,5 см,Справа:  0 с..."/>
    <w:basedOn w:val="a8"/>
    <w:rsid w:val="00E30247"/>
    <w:pPr>
      <w:tabs>
        <w:tab w:val="left" w:pos="993"/>
        <w:tab w:val="left" w:pos="9639"/>
      </w:tabs>
      <w:spacing w:line="312" w:lineRule="auto"/>
      <w:ind w:firstLine="851"/>
    </w:pPr>
    <w:rPr>
      <w:sz w:val="26"/>
      <w:szCs w:val="26"/>
    </w:rPr>
  </w:style>
  <w:style w:type="character" w:customStyle="1" w:styleId="postbody1">
    <w:name w:val="postbody1"/>
    <w:rsid w:val="00E30247"/>
    <w:rPr>
      <w:sz w:val="20"/>
      <w:szCs w:val="20"/>
    </w:rPr>
  </w:style>
  <w:style w:type="paragraph" w:customStyle="1" w:styleId="0">
    <w:name w:val="Обычный + Первая строка:  0 см"/>
    <w:basedOn w:val="a8"/>
    <w:rsid w:val="00E30247"/>
    <w:pPr>
      <w:spacing w:before="60" w:after="60"/>
    </w:pPr>
    <w:rPr>
      <w:rFonts w:ascii="Arial" w:hAnsi="Arial" w:cs="Arial"/>
      <w:sz w:val="22"/>
      <w:szCs w:val="22"/>
    </w:rPr>
  </w:style>
  <w:style w:type="paragraph" w:customStyle="1" w:styleId="xl25">
    <w:name w:val="xl2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a8"/>
    <w:rsid w:val="00E3024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a8"/>
    <w:rsid w:val="00E302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a8"/>
    <w:rsid w:val="00E302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a8"/>
    <w:rsid w:val="00E302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a8"/>
    <w:rsid w:val="00E302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a8"/>
    <w:rsid w:val="00E3024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a8"/>
    <w:rsid w:val="00E30247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a8"/>
    <w:rsid w:val="00E3024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a8"/>
    <w:rsid w:val="00E3024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a8"/>
    <w:rsid w:val="00E3024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a8"/>
    <w:rsid w:val="00E3024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a8"/>
    <w:rsid w:val="00E30247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a8"/>
    <w:rsid w:val="00E302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a8"/>
    <w:rsid w:val="00E30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a8"/>
    <w:rsid w:val="00E30247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top"/>
    </w:pPr>
    <w:rPr>
      <w:rFonts w:ascii="Arial" w:hAnsi="Arial" w:cs="Arial"/>
      <w:sz w:val="16"/>
      <w:szCs w:val="16"/>
    </w:rPr>
  </w:style>
  <w:style w:type="paragraph" w:customStyle="1" w:styleId="j">
    <w:name w:val="j"/>
    <w:aliases w:val="sx"/>
    <w:basedOn w:val="a0"/>
    <w:rsid w:val="00E30247"/>
    <w:pPr>
      <w:numPr>
        <w:numId w:val="9"/>
      </w:numPr>
      <w:tabs>
        <w:tab w:val="num" w:pos="1429"/>
      </w:tabs>
      <w:spacing w:before="60" w:after="60"/>
      <w:ind w:left="1429" w:hanging="283"/>
    </w:pPr>
    <w:rPr>
      <w:rFonts w:ascii="Arial" w:hAnsi="Arial" w:cs="Arial"/>
      <w:sz w:val="22"/>
      <w:szCs w:val="22"/>
    </w:rPr>
  </w:style>
  <w:style w:type="paragraph" w:customStyle="1" w:styleId="94">
    <w:name w:val="Стиль Заголовок 9 + полужирный"/>
    <w:basedOn w:val="9"/>
    <w:rsid w:val="00E30247"/>
    <w:pPr>
      <w:keepNext/>
      <w:numPr>
        <w:ilvl w:val="0"/>
        <w:numId w:val="0"/>
      </w:numPr>
      <w:autoSpaceDE/>
      <w:autoSpaceDN/>
      <w:spacing w:before="60" w:line="240" w:lineRule="auto"/>
      <w:ind w:firstLine="709"/>
    </w:pPr>
    <w:rPr>
      <w:rFonts w:ascii="Arial" w:hAnsi="Arial" w:cs="Arial"/>
      <w:sz w:val="22"/>
      <w:szCs w:val="22"/>
    </w:rPr>
  </w:style>
  <w:style w:type="paragraph" w:customStyle="1" w:styleId="45">
    <w:name w:val="Маркспис_4"/>
    <w:basedOn w:val="a0"/>
    <w:rsid w:val="00E30247"/>
    <w:pPr>
      <w:numPr>
        <w:numId w:val="0"/>
      </w:numPr>
      <w:tabs>
        <w:tab w:val="num" w:pos="1069"/>
      </w:tabs>
      <w:spacing w:before="60" w:after="60"/>
      <w:ind w:left="1069"/>
    </w:pPr>
    <w:rPr>
      <w:rFonts w:ascii="Arial" w:hAnsi="Arial" w:cs="Arial"/>
      <w:sz w:val="22"/>
      <w:szCs w:val="22"/>
    </w:rPr>
  </w:style>
  <w:style w:type="paragraph" w:customStyle="1" w:styleId="center1">
    <w:name w:val="center1"/>
    <w:basedOn w:val="a8"/>
    <w:rsid w:val="00E30247"/>
    <w:pPr>
      <w:spacing w:before="100" w:beforeAutospacing="1" w:after="100" w:afterAutospacing="1"/>
    </w:pPr>
  </w:style>
  <w:style w:type="character" w:customStyle="1" w:styleId="c1">
    <w:name w:val="c1"/>
    <w:basedOn w:val="a9"/>
    <w:rsid w:val="00E30247"/>
  </w:style>
  <w:style w:type="paragraph" w:styleId="39">
    <w:name w:val="List Bullet 3"/>
    <w:basedOn w:val="a8"/>
    <w:autoRedefine/>
    <w:rsid w:val="00E30247"/>
    <w:pPr>
      <w:tabs>
        <w:tab w:val="num" w:pos="926"/>
      </w:tabs>
      <w:spacing w:before="60" w:after="60"/>
      <w:ind w:left="926" w:hanging="360"/>
    </w:pPr>
    <w:rPr>
      <w:rFonts w:ascii="Arial" w:hAnsi="Arial" w:cs="Arial"/>
      <w:sz w:val="22"/>
      <w:szCs w:val="22"/>
    </w:rPr>
  </w:style>
  <w:style w:type="paragraph" w:customStyle="1" w:styleId="a6">
    <w:name w:val="Третий заголовок"/>
    <w:basedOn w:val="30"/>
    <w:rsid w:val="00E30247"/>
    <w:pPr>
      <w:keepLines/>
      <w:numPr>
        <w:ilvl w:val="2"/>
        <w:numId w:val="1"/>
      </w:numPr>
      <w:spacing w:before="120" w:after="240" w:line="240" w:lineRule="atLeast"/>
    </w:pPr>
    <w:rPr>
      <w:b w:val="0"/>
      <w:bCs w:val="0"/>
      <w:kern w:val="28"/>
      <w:sz w:val="24"/>
      <w:szCs w:val="24"/>
      <w:lang w:val="ru-RU" w:eastAsia="ru-RU"/>
    </w:rPr>
  </w:style>
  <w:style w:type="paragraph" w:customStyle="1" w:styleId="ItemizedList">
    <w:name w:val="ItemizedList"/>
    <w:basedOn w:val="a8"/>
    <w:rsid w:val="00E30247"/>
    <w:pPr>
      <w:widowControl w:val="0"/>
      <w:numPr>
        <w:numId w:val="19"/>
      </w:numPr>
      <w:snapToGrid w:val="0"/>
      <w:spacing w:before="120"/>
    </w:pPr>
  </w:style>
  <w:style w:type="paragraph" w:customStyle="1" w:styleId="PlainText">
    <w:name w:val="PlainText"/>
    <w:rsid w:val="00E30247"/>
    <w:pPr>
      <w:spacing w:before="120"/>
      <w:ind w:firstLine="567"/>
      <w:jc w:val="both"/>
    </w:pPr>
    <w:rPr>
      <w:sz w:val="24"/>
      <w:szCs w:val="24"/>
    </w:rPr>
  </w:style>
  <w:style w:type="paragraph" w:customStyle="1" w:styleId="Orderedlist">
    <w:name w:val="Orderedlist"/>
    <w:basedOn w:val="ItemizedList"/>
    <w:rsid w:val="00E30247"/>
    <w:pPr>
      <w:numPr>
        <w:numId w:val="20"/>
      </w:numPr>
      <w:tabs>
        <w:tab w:val="num" w:pos="1609"/>
      </w:tabs>
      <w:spacing w:line="360" w:lineRule="auto"/>
      <w:ind w:left="0" w:firstLine="0"/>
    </w:pPr>
  </w:style>
  <w:style w:type="paragraph" w:styleId="1f4">
    <w:name w:val="index 1"/>
    <w:basedOn w:val="a8"/>
    <w:next w:val="a8"/>
    <w:autoRedefine/>
    <w:semiHidden/>
    <w:rsid w:val="00E30247"/>
    <w:pPr>
      <w:autoSpaceDE w:val="0"/>
      <w:autoSpaceDN w:val="0"/>
      <w:spacing w:line="300" w:lineRule="auto"/>
      <w:ind w:left="240" w:hanging="240"/>
    </w:pPr>
  </w:style>
  <w:style w:type="paragraph" w:styleId="afffffff7">
    <w:name w:val="index heading"/>
    <w:basedOn w:val="a8"/>
    <w:next w:val="1f4"/>
    <w:semiHidden/>
    <w:rsid w:val="00E30247"/>
    <w:pPr>
      <w:ind w:firstLine="851"/>
    </w:pPr>
  </w:style>
  <w:style w:type="paragraph" w:customStyle="1" w:styleId="perechis">
    <w:name w:val="perechis #"/>
    <w:basedOn w:val="a8"/>
    <w:autoRedefine/>
    <w:rsid w:val="00E30247"/>
    <w:pPr>
      <w:numPr>
        <w:numId w:val="12"/>
      </w:numPr>
      <w:tabs>
        <w:tab w:val="num" w:pos="1211"/>
      </w:tabs>
      <w:suppressAutoHyphens/>
      <w:ind w:left="1211"/>
    </w:pPr>
    <w:rPr>
      <w:sz w:val="26"/>
      <w:szCs w:val="26"/>
    </w:rPr>
  </w:style>
  <w:style w:type="paragraph" w:customStyle="1" w:styleId="a1">
    <w:name w:val="Нумерованное перечисление"/>
    <w:basedOn w:val="perechisl"/>
    <w:autoRedefine/>
    <w:rsid w:val="00E30247"/>
    <w:pPr>
      <w:numPr>
        <w:numId w:val="13"/>
      </w:numPr>
      <w:tabs>
        <w:tab w:val="left" w:pos="1134"/>
        <w:tab w:val="num" w:pos="1211"/>
      </w:tabs>
      <w:suppressAutoHyphens/>
      <w:spacing w:before="120" w:after="120"/>
    </w:pPr>
    <w:rPr>
      <w:sz w:val="26"/>
      <w:szCs w:val="26"/>
    </w:rPr>
  </w:style>
  <w:style w:type="paragraph" w:customStyle="1" w:styleId="afffffff8">
    <w:name w:val="перечисление"/>
    <w:basedOn w:val="a8"/>
    <w:rsid w:val="00E30247"/>
    <w:pPr>
      <w:spacing w:line="360" w:lineRule="auto"/>
    </w:pPr>
  </w:style>
  <w:style w:type="paragraph" w:customStyle="1" w:styleId="afffffff9">
    <w:name w:val="Буква"/>
    <w:basedOn w:val="a8"/>
    <w:rsid w:val="00E30247"/>
    <w:pPr>
      <w:tabs>
        <w:tab w:val="num" w:pos="927"/>
        <w:tab w:val="left" w:pos="1134"/>
        <w:tab w:val="num" w:pos="1440"/>
      </w:tabs>
      <w:spacing w:before="60" w:after="60" w:line="360" w:lineRule="auto"/>
      <w:ind w:firstLine="567"/>
    </w:pPr>
    <w:rPr>
      <w:sz w:val="28"/>
      <w:szCs w:val="28"/>
    </w:rPr>
  </w:style>
  <w:style w:type="paragraph" w:customStyle="1" w:styleId="afffffffa">
    <w:name w:val="Стиль по ширине"/>
    <w:basedOn w:val="a8"/>
    <w:rsid w:val="00E30247"/>
    <w:pPr>
      <w:spacing w:line="288" w:lineRule="auto"/>
    </w:pPr>
    <w:rPr>
      <w:rFonts w:ascii="Verdana" w:hAnsi="Verdana" w:cs="Verdana"/>
      <w:sz w:val="22"/>
      <w:szCs w:val="22"/>
    </w:rPr>
  </w:style>
  <w:style w:type="paragraph" w:customStyle="1" w:styleId="afffffffb">
    <w:name w:val="Основной текст с красной строки"/>
    <w:basedOn w:val="a8"/>
    <w:rsid w:val="00E30247"/>
    <w:pPr>
      <w:spacing w:before="60" w:line="360" w:lineRule="auto"/>
      <w:ind w:firstLine="851"/>
    </w:pPr>
  </w:style>
  <w:style w:type="paragraph" w:customStyle="1" w:styleId="01">
    <w:name w:val="Приложение 01"/>
    <w:basedOn w:val="a8"/>
    <w:next w:val="a8"/>
    <w:rsid w:val="00E30247"/>
    <w:pPr>
      <w:keepNext/>
      <w:keepLines/>
      <w:pageBreakBefore/>
      <w:numPr>
        <w:numId w:val="21"/>
      </w:numPr>
      <w:spacing w:before="600" w:after="240" w:line="360" w:lineRule="auto"/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customStyle="1" w:styleId="02">
    <w:name w:val="Приложение 02"/>
    <w:basedOn w:val="a8"/>
    <w:next w:val="afffffffb"/>
    <w:rsid w:val="00E30247"/>
    <w:pPr>
      <w:keepNext/>
      <w:keepLines/>
      <w:numPr>
        <w:ilvl w:val="1"/>
        <w:numId w:val="21"/>
      </w:numPr>
      <w:tabs>
        <w:tab w:val="left" w:pos="851"/>
      </w:tabs>
      <w:spacing w:before="360" w:after="240" w:line="360" w:lineRule="auto"/>
      <w:outlineLvl w:val="1"/>
    </w:pPr>
    <w:rPr>
      <w:rFonts w:ascii="Arial" w:hAnsi="Arial" w:cs="Arial"/>
      <w:b/>
      <w:bCs/>
      <w:noProof/>
      <w:sz w:val="26"/>
      <w:szCs w:val="26"/>
    </w:rPr>
  </w:style>
  <w:style w:type="paragraph" w:customStyle="1" w:styleId="03">
    <w:name w:val="Приложение 03"/>
    <w:basedOn w:val="a8"/>
    <w:next w:val="afffffffb"/>
    <w:rsid w:val="00E30247"/>
    <w:pPr>
      <w:keepNext/>
      <w:keepLines/>
      <w:numPr>
        <w:ilvl w:val="2"/>
        <w:numId w:val="21"/>
      </w:numPr>
      <w:tabs>
        <w:tab w:val="left" w:pos="851"/>
      </w:tabs>
      <w:spacing w:before="360" w:after="240" w:line="360" w:lineRule="auto"/>
      <w:outlineLvl w:val="2"/>
    </w:pPr>
    <w:rPr>
      <w:rFonts w:ascii="Arial" w:hAnsi="Arial" w:cs="Arial"/>
      <w:b/>
      <w:bCs/>
      <w:noProof/>
    </w:rPr>
  </w:style>
  <w:style w:type="paragraph" w:customStyle="1" w:styleId="04">
    <w:name w:val="Приложение 04"/>
    <w:basedOn w:val="a8"/>
    <w:next w:val="afffffffb"/>
    <w:rsid w:val="00E30247"/>
    <w:pPr>
      <w:keepNext/>
      <w:keepLines/>
      <w:numPr>
        <w:ilvl w:val="3"/>
        <w:numId w:val="21"/>
      </w:numPr>
      <w:tabs>
        <w:tab w:val="left" w:pos="851"/>
      </w:tabs>
      <w:spacing w:before="240" w:after="120" w:line="360" w:lineRule="auto"/>
      <w:outlineLvl w:val="3"/>
    </w:pPr>
    <w:rPr>
      <w:rFonts w:ascii="Arial" w:hAnsi="Arial" w:cs="Arial"/>
      <w:b/>
      <w:bCs/>
      <w:i/>
      <w:iCs/>
      <w:noProof/>
      <w:sz w:val="22"/>
      <w:szCs w:val="22"/>
    </w:rPr>
  </w:style>
  <w:style w:type="paragraph" w:customStyle="1" w:styleId="05">
    <w:name w:val="Приложение 05"/>
    <w:basedOn w:val="a8"/>
    <w:next w:val="afffffffb"/>
    <w:rsid w:val="00E30247"/>
    <w:pPr>
      <w:keepNext/>
      <w:keepLines/>
      <w:numPr>
        <w:ilvl w:val="4"/>
        <w:numId w:val="21"/>
      </w:numPr>
      <w:tabs>
        <w:tab w:val="left" w:pos="851"/>
      </w:tabs>
      <w:spacing w:before="240" w:after="120" w:line="360" w:lineRule="auto"/>
      <w:outlineLvl w:val="4"/>
    </w:pPr>
    <w:rPr>
      <w:rFonts w:ascii="Arial" w:hAnsi="Arial" w:cs="Arial"/>
      <w:b/>
      <w:bCs/>
      <w:i/>
      <w:iCs/>
      <w:noProof/>
      <w:sz w:val="20"/>
      <w:szCs w:val="20"/>
    </w:rPr>
  </w:style>
  <w:style w:type="paragraph" w:styleId="afffffffc">
    <w:name w:val="Normal (Web)"/>
    <w:basedOn w:val="a8"/>
    <w:rsid w:val="00E30247"/>
  </w:style>
  <w:style w:type="paragraph" w:customStyle="1" w:styleId="1f5">
    <w:name w:val="Абзац списка1"/>
    <w:basedOn w:val="a8"/>
    <w:rsid w:val="00E30247"/>
    <w:pPr>
      <w:spacing w:after="200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fffffd">
    <w:name w:val="Основной в таблице"/>
    <w:basedOn w:val="a8"/>
    <w:rsid w:val="00E30247"/>
    <w:pPr>
      <w:tabs>
        <w:tab w:val="left" w:pos="851"/>
      </w:tabs>
      <w:spacing w:before="40" w:after="40"/>
    </w:pPr>
    <w:rPr>
      <w:sz w:val="28"/>
      <w:szCs w:val="28"/>
    </w:rPr>
  </w:style>
  <w:style w:type="paragraph" w:customStyle="1" w:styleId="a7">
    <w:name w:val="Маркированный минус"/>
    <w:basedOn w:val="a8"/>
    <w:rsid w:val="00E30247"/>
    <w:pPr>
      <w:numPr>
        <w:numId w:val="22"/>
      </w:numPr>
      <w:tabs>
        <w:tab w:val="left" w:pos="567"/>
      </w:tabs>
      <w:spacing w:before="120" w:line="312" w:lineRule="auto"/>
    </w:pPr>
  </w:style>
  <w:style w:type="paragraph" w:customStyle="1" w:styleId="-2">
    <w:name w:val="Маркированный-2"/>
    <w:basedOn w:val="a7"/>
    <w:rsid w:val="00E30247"/>
    <w:pPr>
      <w:numPr>
        <w:numId w:val="23"/>
      </w:numPr>
      <w:tabs>
        <w:tab w:val="clear" w:pos="567"/>
        <w:tab w:val="left" w:pos="709"/>
      </w:tabs>
    </w:pPr>
    <w:rPr>
      <w:szCs w:val="20"/>
    </w:rPr>
  </w:style>
  <w:style w:type="paragraph" w:customStyle="1" w:styleId="13">
    <w:name w:val="Маркерованный 1"/>
    <w:basedOn w:val="affd"/>
    <w:rsid w:val="00E30247"/>
    <w:pPr>
      <w:widowControl w:val="0"/>
      <w:numPr>
        <w:ilvl w:val="1"/>
        <w:numId w:val="24"/>
      </w:numPr>
      <w:spacing w:line="240" w:lineRule="auto"/>
    </w:pPr>
  </w:style>
  <w:style w:type="character" w:customStyle="1" w:styleId="1f6">
    <w:name w:val="Текст сноски Знак1"/>
    <w:semiHidden/>
    <w:rsid w:val="00E30247"/>
    <w:rPr>
      <w:lang w:val="ru-RU" w:eastAsia="en-US" w:bidi="ar-SA"/>
    </w:rPr>
  </w:style>
  <w:style w:type="character" w:customStyle="1" w:styleId="46">
    <w:name w:val="Знак Знак4"/>
    <w:semiHidden/>
    <w:rsid w:val="00E302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примечания Знак1"/>
    <w:basedOn w:val="a9"/>
    <w:link w:val="af"/>
    <w:semiHidden/>
    <w:rsid w:val="00E30247"/>
  </w:style>
  <w:style w:type="paragraph" w:customStyle="1" w:styleId="ArialCYR095">
    <w:name w:val="Стиль Arial CYR Черный Первая строка:  095 см Междустр.интервал..."/>
    <w:basedOn w:val="a8"/>
    <w:rsid w:val="00E30247"/>
    <w:pPr>
      <w:spacing w:after="60"/>
      <w:ind w:firstLine="539"/>
    </w:pPr>
    <w:rPr>
      <w:rFonts w:ascii="Arial Black" w:eastAsia="Verdana" w:hAnsi="Arial Black" w:cs="Verdana"/>
      <w:color w:val="000000"/>
      <w:szCs w:val="20"/>
    </w:rPr>
  </w:style>
  <w:style w:type="paragraph" w:customStyle="1" w:styleId="afffffffe">
    <w:name w:val="Обычный без отступа"/>
    <w:basedOn w:val="a8"/>
    <w:link w:val="affffffff"/>
    <w:qFormat/>
    <w:rsid w:val="00731255"/>
    <w:pPr>
      <w:spacing w:line="240" w:lineRule="auto"/>
    </w:pPr>
    <w:rPr>
      <w:sz w:val="20"/>
      <w:szCs w:val="20"/>
    </w:rPr>
  </w:style>
  <w:style w:type="character" w:customStyle="1" w:styleId="affffffff">
    <w:name w:val="Обычный без отступа Знак"/>
    <w:link w:val="afffffffe"/>
    <w:rsid w:val="00731255"/>
  </w:style>
  <w:style w:type="paragraph" w:customStyle="1" w:styleId="1">
    <w:name w:val="Маркированный список 1 уровня"/>
    <w:basedOn w:val="a8"/>
    <w:link w:val="1f7"/>
    <w:rsid w:val="004145E6"/>
    <w:pPr>
      <w:numPr>
        <w:numId w:val="25"/>
      </w:numPr>
      <w:spacing w:before="60" w:after="60" w:line="240" w:lineRule="auto"/>
    </w:pPr>
    <w:rPr>
      <w:szCs w:val="22"/>
    </w:rPr>
  </w:style>
  <w:style w:type="character" w:customStyle="1" w:styleId="1f7">
    <w:name w:val="Маркированный список 1 уровня Знак"/>
    <w:link w:val="1"/>
    <w:locked/>
    <w:rsid w:val="004145E6"/>
    <w:rPr>
      <w:sz w:val="24"/>
      <w:szCs w:val="22"/>
    </w:rPr>
  </w:style>
  <w:style w:type="paragraph" w:styleId="affffffff0">
    <w:name w:val="Plain Text"/>
    <w:basedOn w:val="a8"/>
    <w:link w:val="affffffff1"/>
    <w:rsid w:val="003B3F40"/>
    <w:pPr>
      <w:spacing w:line="240" w:lineRule="auto"/>
      <w:ind w:firstLine="720"/>
    </w:pPr>
    <w:rPr>
      <w:rFonts w:eastAsia="Calibri"/>
    </w:rPr>
  </w:style>
  <w:style w:type="character" w:customStyle="1" w:styleId="affffffff1">
    <w:name w:val="Текст Знак"/>
    <w:basedOn w:val="a9"/>
    <w:link w:val="affffffff0"/>
    <w:rsid w:val="003B3F40"/>
    <w:rPr>
      <w:rFonts w:eastAsia="Calibri"/>
      <w:sz w:val="24"/>
      <w:szCs w:val="24"/>
    </w:rPr>
  </w:style>
  <w:style w:type="paragraph" w:styleId="5">
    <w:name w:val="List Bullet 5"/>
    <w:basedOn w:val="a8"/>
    <w:semiHidden/>
    <w:rsid w:val="00F802CB"/>
    <w:pPr>
      <w:numPr>
        <w:numId w:val="27"/>
      </w:numPr>
      <w:spacing w:after="60" w:line="240" w:lineRule="auto"/>
      <w:contextualSpacing/>
    </w:pPr>
    <w:rPr>
      <w:szCs w:val="22"/>
    </w:rPr>
  </w:style>
  <w:style w:type="paragraph" w:customStyle="1" w:styleId="affffffff2">
    <w:name w:val="Без Интервала"/>
    <w:aliases w:val="Жирный"/>
    <w:basedOn w:val="a8"/>
    <w:rsid w:val="00386376"/>
    <w:pPr>
      <w:keepLines/>
      <w:spacing w:after="60" w:line="240" w:lineRule="auto"/>
      <w:ind w:firstLine="0"/>
      <w:jc w:val="center"/>
    </w:pPr>
    <w:rPr>
      <w:b/>
      <w:szCs w:val="22"/>
    </w:rPr>
  </w:style>
  <w:style w:type="paragraph" w:customStyle="1" w:styleId="2">
    <w:name w:val="Маркированный список 2 уровня"/>
    <w:basedOn w:val="1"/>
    <w:rsid w:val="009A278A"/>
    <w:pPr>
      <w:numPr>
        <w:numId w:val="28"/>
      </w:numPr>
      <w:spacing w:before="0" w:after="120"/>
    </w:pPr>
    <w:rPr>
      <w:szCs w:val="24"/>
    </w:rPr>
  </w:style>
  <w:style w:type="paragraph" w:customStyle="1" w:styleId="1f8">
    <w:name w:val="Без интервала1"/>
    <w:basedOn w:val="a8"/>
    <w:rsid w:val="00432BA8"/>
    <w:pPr>
      <w:keepLines/>
      <w:spacing w:after="60" w:line="240" w:lineRule="auto"/>
      <w:ind w:firstLine="0"/>
      <w:jc w:val="left"/>
    </w:pPr>
    <w:rPr>
      <w:szCs w:val="22"/>
    </w:rPr>
  </w:style>
  <w:style w:type="paragraph" w:customStyle="1" w:styleId="10">
    <w:name w:val="Маркированный список1"/>
    <w:basedOn w:val="a8"/>
    <w:rsid w:val="00432BA8"/>
    <w:pPr>
      <w:numPr>
        <w:numId w:val="29"/>
      </w:numPr>
      <w:tabs>
        <w:tab w:val="num" w:pos="1134"/>
      </w:tabs>
      <w:spacing w:line="240" w:lineRule="auto"/>
      <w:ind w:left="1134" w:hanging="425"/>
    </w:pPr>
    <w:rPr>
      <w:rFonts w:cs="Arial"/>
      <w:iCs/>
      <w:szCs w:val="22"/>
    </w:rPr>
  </w:style>
  <w:style w:type="character" w:customStyle="1" w:styleId="affb">
    <w:name w:val="Абзац списка Знак"/>
    <w:basedOn w:val="a9"/>
    <w:link w:val="affa"/>
    <w:uiPriority w:val="34"/>
    <w:qFormat/>
    <w:locked/>
    <w:rsid w:val="004F500A"/>
    <w:rPr>
      <w:rFonts w:eastAsia="Calibri"/>
      <w:sz w:val="24"/>
      <w:szCs w:val="22"/>
    </w:rPr>
  </w:style>
  <w:style w:type="paragraph" w:customStyle="1" w:styleId="47">
    <w:name w:val="Заголовок 4а"/>
    <w:basedOn w:val="30"/>
    <w:link w:val="48"/>
    <w:rsid w:val="003D651E"/>
    <w:pPr>
      <w:spacing w:after="120" w:line="240" w:lineRule="auto"/>
      <w:ind w:left="3447" w:hanging="360"/>
    </w:pPr>
    <w:rPr>
      <w:rFonts w:eastAsia="Calibri"/>
      <w:b w:val="0"/>
      <w:sz w:val="24"/>
      <w:lang w:val="ru-RU" w:eastAsia="en-US"/>
    </w:rPr>
  </w:style>
  <w:style w:type="character" w:customStyle="1" w:styleId="48">
    <w:name w:val="Заголовок 4а Знак"/>
    <w:basedOn w:val="31"/>
    <w:link w:val="47"/>
    <w:locked/>
    <w:rsid w:val="003D651E"/>
    <w:rPr>
      <w:rFonts w:eastAsia="Calibri"/>
      <w:b w:val="0"/>
      <w:bCs/>
      <w:sz w:val="24"/>
      <w:szCs w:val="26"/>
    </w:rPr>
  </w:style>
  <w:style w:type="character" w:customStyle="1" w:styleId="1f9">
    <w:name w:val="Неразрешенное упоминание1"/>
    <w:basedOn w:val="a9"/>
    <w:uiPriority w:val="99"/>
    <w:semiHidden/>
    <w:unhideWhenUsed/>
    <w:rsid w:val="00C43790"/>
    <w:rPr>
      <w:color w:val="605E5C"/>
      <w:shd w:val="clear" w:color="auto" w:fill="E1DFDD"/>
    </w:rPr>
  </w:style>
  <w:style w:type="table" w:customStyle="1" w:styleId="-431">
    <w:name w:val="Таблица-сетка 4 — акцент 31"/>
    <w:basedOn w:val="aa"/>
    <w:uiPriority w:val="49"/>
    <w:rsid w:val="00C5415D"/>
    <w:pPr>
      <w:suppressAutoHyphens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3a">
    <w:name w:val="Стиль3 Знак"/>
    <w:basedOn w:val="a9"/>
    <w:link w:val="3"/>
    <w:qFormat/>
    <w:rsid w:val="005A4BA3"/>
    <w:rPr>
      <w:rFonts w:ascii="Arial" w:eastAsiaTheme="majorEastAsia" w:hAnsi="Arial" w:cstheme="majorBidi"/>
      <w:i/>
      <w:color w:val="273C18"/>
      <w:sz w:val="24"/>
      <w:szCs w:val="24"/>
    </w:rPr>
  </w:style>
  <w:style w:type="paragraph" w:customStyle="1" w:styleId="3">
    <w:name w:val="Стиль3"/>
    <w:basedOn w:val="30"/>
    <w:next w:val="a8"/>
    <w:link w:val="3a"/>
    <w:qFormat/>
    <w:rsid w:val="005A4BA3"/>
    <w:pPr>
      <w:keepLines/>
      <w:numPr>
        <w:numId w:val="33"/>
      </w:numPr>
      <w:suppressAutoHyphens/>
      <w:spacing w:before="120" w:after="120" w:line="240" w:lineRule="auto"/>
    </w:pPr>
    <w:rPr>
      <w:rFonts w:ascii="Arial" w:eastAsiaTheme="majorEastAsia" w:hAnsi="Arial" w:cstheme="majorBidi"/>
      <w:b w:val="0"/>
      <w:bCs w:val="0"/>
      <w:i/>
      <w:color w:val="273C18"/>
      <w:sz w:val="24"/>
      <w:szCs w:val="24"/>
      <w:lang w:val="ru-RU" w:eastAsia="en-US"/>
    </w:rPr>
  </w:style>
  <w:style w:type="character" w:customStyle="1" w:styleId="2c">
    <w:name w:val="Стиль2 Знак"/>
    <w:basedOn w:val="a9"/>
    <w:link w:val="2b"/>
    <w:locked/>
    <w:rsid w:val="007D0CA4"/>
    <w:rPr>
      <w:sz w:val="26"/>
      <w:szCs w:val="26"/>
    </w:rPr>
  </w:style>
  <w:style w:type="paragraph" w:customStyle="1" w:styleId="49">
    <w:name w:val="Стиль4"/>
    <w:basedOn w:val="2b"/>
    <w:next w:val="3"/>
    <w:qFormat/>
    <w:rsid w:val="007D0CA4"/>
    <w:pPr>
      <w:keepNext/>
      <w:keepLines/>
      <w:tabs>
        <w:tab w:val="clear" w:pos="284"/>
        <w:tab w:val="num" w:pos="360"/>
      </w:tabs>
      <w:spacing w:after="120" w:line="256" w:lineRule="auto"/>
      <w:ind w:left="720" w:hanging="720"/>
      <w:jc w:val="left"/>
      <w:outlineLvl w:val="1"/>
    </w:pPr>
    <w:rPr>
      <w:rFonts w:asciiTheme="majorHAnsi" w:eastAsiaTheme="majorEastAsia" w:hAnsiTheme="majorHAnsi" w:cs="Arial"/>
      <w:b/>
      <w:color w:val="004B32"/>
      <w:sz w:val="24"/>
      <w:szCs w:val="28"/>
    </w:rPr>
  </w:style>
  <w:style w:type="paragraph" w:customStyle="1" w:styleId="74">
    <w:name w:val="Стиль7"/>
    <w:basedOn w:val="affa"/>
    <w:next w:val="3"/>
    <w:qFormat/>
    <w:rsid w:val="007D0CA4"/>
    <w:pPr>
      <w:tabs>
        <w:tab w:val="num" w:pos="360"/>
      </w:tabs>
      <w:spacing w:before="120" w:after="120" w:line="240" w:lineRule="auto"/>
      <w:ind w:firstLine="0"/>
    </w:pPr>
    <w:rPr>
      <w:rFonts w:asciiTheme="minorHAnsi" w:eastAsiaTheme="minorHAnsi" w:hAnsiTheme="minorHAnsi" w:cstheme="minorBidi"/>
      <w:i/>
      <w:color w:val="004B32"/>
    </w:rPr>
  </w:style>
  <w:style w:type="table" w:customStyle="1" w:styleId="1fa">
    <w:name w:val="Сетка таблицы1"/>
    <w:basedOn w:val="aa"/>
    <w:next w:val="afb"/>
    <w:uiPriority w:val="39"/>
    <w:rsid w:val="007D0CA4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3">
    <w:name w:val="Emphasis"/>
    <w:basedOn w:val="a9"/>
    <w:uiPriority w:val="20"/>
    <w:qFormat/>
    <w:rsid w:val="00FF7194"/>
    <w:rPr>
      <w:i/>
      <w:iCs/>
    </w:rPr>
  </w:style>
  <w:style w:type="character" w:customStyle="1" w:styleId="2f0">
    <w:name w:val="Неразрешенное упоминание2"/>
    <w:basedOn w:val="a9"/>
    <w:uiPriority w:val="99"/>
    <w:semiHidden/>
    <w:unhideWhenUsed/>
    <w:rsid w:val="00257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8550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55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17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9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8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5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02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05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1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07281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9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2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93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15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4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9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7-zip.org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dotnet.microsoft.com/en-us/download/dotnet/7.0" TargetMode="Externa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s://demo.rcmag.pro/docs/RcMagDistrib.zip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oleObject" Target="embeddings/oleObject1.bin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image" Target="media/image5.emf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image" Target="media/image4.emf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ISU\NGDO%20Template\Temp_Tmp\&#1042;&#1045;&#1056;&#1057;&#1048;&#1071;%202\02_&#1055;&#1088;&#1086;&#1077;&#1082;&#1090;&#1085;&#1099;&#1077;%20&#1088;&#1077;&#1096;&#1077;&#1085;&#1080;&#1103;\&#1055;&#1088;&#1072;&#1074;&#1080;&#1083;&#1072;%20&#1074;&#1077;&#1076;&#1077;&#1085;&#1080;&#1103;%20&#1055;&#1056;\&#1055;&#1088;&#1080;&#1083;&#1086;&#1078;&#1077;&#1085;&#1080;&#1077;%201%20&#1064;&#1072;&#1073;&#1083;&#1086;&#1085;%20&#1055;&#1088;&#1086;&#1077;&#1082;&#1090;&#1085;&#1086;&#1075;&#1086;%20&#1088;&#1077;&#109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FE0A726EE5EE4D89E0B735A3FB1DE0" ma:contentTypeVersion="15" ma:contentTypeDescription="Создание документа." ma:contentTypeScope="" ma:versionID="dcef3d61971b7409453058302201f293">
  <xsd:schema xmlns:xsd="http://www.w3.org/2001/XMLSchema" xmlns:xs="http://www.w3.org/2001/XMLSchema" xmlns:p="http://schemas.microsoft.com/office/2006/metadata/properties" xmlns:ns2="a329fe1b-525e-46f2-86b9-553d5429d077" xmlns:ns3="59f349e3-caa6-4eb7-a851-e4cdd4927c68" targetNamespace="http://schemas.microsoft.com/office/2006/metadata/properties" ma:root="true" ma:fieldsID="69a5cab0d3f0aa7f44653e38b1def864" ns2:_="" ns3:_="">
    <xsd:import namespace="a329fe1b-525e-46f2-86b9-553d5429d077"/>
    <xsd:import namespace="59f349e3-caa6-4eb7-a851-e4cdd4927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9fe1b-525e-46f2-86b9-553d5429d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4358047-b6f3-435b-a685-922122b28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349e3-caa6-4eb7-a851-e4cdd4927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68b54f0-13f0-4d3c-b173-e350b25ff814}" ma:internalName="TaxCatchAll" ma:showField="CatchAllData" ma:web="59f349e3-caa6-4eb7-a851-e4cdd4927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f349e3-caa6-4eb7-a851-e4cdd4927c68" xsi:nil="true"/>
    <lcf76f155ced4ddcb4097134ff3c332f xmlns="a329fe1b-525e-46f2-86b9-553d5429d0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36FF2-0188-4836-83F8-B999C18FC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EE5115-D1B9-4A53-AE57-B363BC194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9fe1b-525e-46f2-86b9-553d5429d077"/>
    <ds:schemaRef ds:uri="59f349e3-caa6-4eb7-a851-e4cdd4927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296542-1929-4E11-B36B-CB4A9EF2B58D}">
  <ds:schemaRefs>
    <ds:schemaRef ds:uri="http://schemas.microsoft.com/office/2006/metadata/properties"/>
    <ds:schemaRef ds:uri="http://schemas.microsoft.com/office/infopath/2007/PartnerControls"/>
    <ds:schemaRef ds:uri="59f349e3-caa6-4eb7-a851-e4cdd4927c68"/>
    <ds:schemaRef ds:uri="a329fe1b-525e-46f2-86b9-553d5429d077"/>
  </ds:schemaRefs>
</ds:datastoreItem>
</file>

<file path=customXml/itemProps4.xml><?xml version="1.0" encoding="utf-8"?>
<ds:datastoreItem xmlns:ds="http://schemas.openxmlformats.org/officeDocument/2006/customXml" ds:itemID="{DCF22583-54E9-42C6-A33B-B0C88B6F4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1 Шаблон Проектного решения</Template>
  <TotalTime>0</TotalTime>
  <Pages>8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Dmitriy.Selyanin@vittecon.onmicrosoft.com</dc:creator>
  <cp:keywords>EAE, LIMS, RUSAL</cp:keywords>
  <cp:lastModifiedBy>Калюжина Екатерина Андреевна</cp:lastModifiedBy>
  <cp:revision>2</cp:revision>
  <cp:lastPrinted>2021-01-17T12:05:00Z</cp:lastPrinted>
  <dcterms:created xsi:type="dcterms:W3CDTF">2023-07-03T08:20:00Z</dcterms:created>
  <dcterms:modified xsi:type="dcterms:W3CDTF">2023-07-03T08:20:00Z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0x010100A5FE0A726EE5EE4D89E0B735A3FB1DE0</vt:lpwstr>
  </property>
</Properties>
</file>